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28" w:type="dxa"/>
        </w:tblCellMar>
        <w:tblLook w:val="04A0"/>
      </w:tblPr>
      <w:tblGrid>
        <w:gridCol w:w="2420"/>
        <w:gridCol w:w="2115"/>
        <w:gridCol w:w="3447"/>
        <w:gridCol w:w="1090"/>
      </w:tblGrid>
      <w:tr w:rsidR="00BB41D3" w:rsidRPr="00345475" w:rsidTr="00F65AD6">
        <w:trPr>
          <w:cantSplit/>
        </w:trPr>
        <w:tc>
          <w:tcPr>
            <w:tcW w:w="2420" w:type="dxa"/>
          </w:tcPr>
          <w:p w:rsidR="00BB41D3" w:rsidRPr="00345475" w:rsidRDefault="00F65AD6" w:rsidP="00345475">
            <w:pPr>
              <w:pStyle w:val="Info"/>
              <w:rPr>
                <w:rStyle w:val="Textoennegrita"/>
              </w:rPr>
            </w:pPr>
            <w:r>
              <w:rPr>
                <w:rStyle w:val="Textoennegrita"/>
              </w:rPr>
              <w:t>Team member</w:t>
            </w:r>
          </w:p>
        </w:tc>
        <w:tc>
          <w:tcPr>
            <w:tcW w:w="2115" w:type="dxa"/>
          </w:tcPr>
          <w:p w:rsidR="00BB41D3" w:rsidRPr="00345475" w:rsidRDefault="00BB41D3" w:rsidP="00345475">
            <w:pPr>
              <w:pStyle w:val="Info"/>
              <w:rPr>
                <w:rStyle w:val="Textoennegrita"/>
              </w:rPr>
            </w:pPr>
            <w:r w:rsidRPr="00345475">
              <w:rPr>
                <w:rStyle w:val="Textoennegrita"/>
              </w:rPr>
              <w:t>Phone</w:t>
            </w:r>
          </w:p>
        </w:tc>
        <w:tc>
          <w:tcPr>
            <w:tcW w:w="3447" w:type="dxa"/>
          </w:tcPr>
          <w:p w:rsidR="00BB41D3" w:rsidRPr="00345475" w:rsidRDefault="006F5139" w:rsidP="00345475">
            <w:pPr>
              <w:pStyle w:val="Info"/>
              <w:rPr>
                <w:rStyle w:val="Textoennegrita"/>
              </w:rPr>
            </w:pPr>
            <w:r>
              <w:rPr>
                <w:rStyle w:val="Textoennegrita"/>
              </w:rPr>
              <w:t>E</w:t>
            </w:r>
            <w:r w:rsidR="00BB41D3" w:rsidRPr="00345475">
              <w:rPr>
                <w:rStyle w:val="Textoennegrita"/>
              </w:rPr>
              <w:t>mail</w:t>
            </w:r>
          </w:p>
        </w:tc>
        <w:tc>
          <w:tcPr>
            <w:tcW w:w="1090" w:type="dxa"/>
          </w:tcPr>
          <w:p w:rsidR="00BB41D3" w:rsidRPr="00345475" w:rsidRDefault="00BB41D3" w:rsidP="00345475">
            <w:pPr>
              <w:pStyle w:val="Info"/>
              <w:rPr>
                <w:rStyle w:val="Textoennegrita"/>
              </w:rPr>
            </w:pPr>
            <w:r w:rsidRPr="00345475">
              <w:rPr>
                <w:rStyle w:val="Textoennegrita"/>
              </w:rPr>
              <w:t>Date</w:t>
            </w:r>
          </w:p>
        </w:tc>
      </w:tr>
      <w:tr w:rsidR="00BB41D3" w:rsidTr="00F65AD6">
        <w:trPr>
          <w:cantSplit/>
        </w:trPr>
        <w:tc>
          <w:tcPr>
            <w:tcW w:w="2420" w:type="dxa"/>
          </w:tcPr>
          <w:p w:rsidR="00BB41D3" w:rsidRDefault="00D32982" w:rsidP="006F5139">
            <w:pPr>
              <w:pStyle w:val="Info"/>
            </w:pPr>
            <w:r>
              <w:t>Kirsten Vreede</w:t>
            </w:r>
          </w:p>
        </w:tc>
        <w:tc>
          <w:tcPr>
            <w:tcW w:w="2115" w:type="dxa"/>
          </w:tcPr>
          <w:p w:rsidR="00BB41D3" w:rsidRDefault="002557CE" w:rsidP="00832126">
            <w:pPr>
              <w:pStyle w:val="Info"/>
            </w:pPr>
            <w:r>
              <w:t>+32 (0)466 90 04 01</w:t>
            </w:r>
          </w:p>
        </w:tc>
        <w:tc>
          <w:tcPr>
            <w:tcW w:w="3447" w:type="dxa"/>
          </w:tcPr>
          <w:p w:rsidR="00BB41D3" w:rsidRDefault="00D32982" w:rsidP="00832126">
            <w:pPr>
              <w:pStyle w:val="Info"/>
            </w:pPr>
            <w:r>
              <w:t>kirsten.vreede@eurovent.eu</w:t>
            </w:r>
          </w:p>
        </w:tc>
        <w:tc>
          <w:tcPr>
            <w:tcW w:w="1090" w:type="dxa"/>
          </w:tcPr>
          <w:p w:rsidR="00BB41D3" w:rsidRDefault="004E3CA9" w:rsidP="00D507AD">
            <w:pPr>
              <w:pStyle w:val="Info"/>
            </w:pPr>
            <w:r>
              <w:t>2017-06-2</w:t>
            </w:r>
            <w:r w:rsidR="00D507AD">
              <w:t>6</w:t>
            </w:r>
          </w:p>
        </w:tc>
      </w:tr>
      <w:tr w:rsidR="00BB019F" w:rsidRPr="00B13509" w:rsidTr="00F65AD6">
        <w:trPr>
          <w:cantSplit/>
        </w:trPr>
        <w:tc>
          <w:tcPr>
            <w:tcW w:w="2420" w:type="dxa"/>
          </w:tcPr>
          <w:p w:rsidR="00BB019F" w:rsidRPr="00B13509" w:rsidRDefault="00BB019F" w:rsidP="006F5139">
            <w:pPr>
              <w:pStyle w:val="Info"/>
              <w:rPr>
                <w:lang w:val="es-ES"/>
              </w:rPr>
            </w:pPr>
          </w:p>
        </w:tc>
        <w:tc>
          <w:tcPr>
            <w:tcW w:w="2115" w:type="dxa"/>
          </w:tcPr>
          <w:p w:rsidR="00BB019F" w:rsidRPr="00B13509" w:rsidRDefault="00BB019F" w:rsidP="00832126">
            <w:pPr>
              <w:pStyle w:val="Info"/>
              <w:rPr>
                <w:lang w:val="es-ES"/>
              </w:rPr>
            </w:pPr>
          </w:p>
        </w:tc>
        <w:tc>
          <w:tcPr>
            <w:tcW w:w="3447" w:type="dxa"/>
          </w:tcPr>
          <w:p w:rsidR="00BB019F" w:rsidRPr="00B13509" w:rsidRDefault="00BB019F" w:rsidP="00832126">
            <w:pPr>
              <w:pStyle w:val="Info"/>
              <w:rPr>
                <w:lang w:val="es-ES"/>
              </w:rPr>
            </w:pPr>
          </w:p>
        </w:tc>
        <w:tc>
          <w:tcPr>
            <w:tcW w:w="1090" w:type="dxa"/>
          </w:tcPr>
          <w:p w:rsidR="00BB019F" w:rsidRPr="00B13509" w:rsidRDefault="00BB019F" w:rsidP="00345475">
            <w:pPr>
              <w:pStyle w:val="Info"/>
              <w:rPr>
                <w:lang w:val="es-ES"/>
              </w:rPr>
            </w:pPr>
          </w:p>
        </w:tc>
      </w:tr>
    </w:tbl>
    <w:p w:rsidR="00C6294E" w:rsidRPr="00E73DD3" w:rsidRDefault="00C6294E" w:rsidP="00BE0EFE">
      <w:pPr>
        <w:jc w:val="both"/>
        <w:rPr>
          <w:rFonts w:ascii="DIN Alternate" w:eastAsiaTheme="majorEastAsia" w:hAnsi="DIN Alternate" w:cstheme="majorBidi"/>
          <w:b/>
          <w:bCs/>
          <w:spacing w:val="-10"/>
          <w:kern w:val="28"/>
          <w:sz w:val="32"/>
          <w:szCs w:val="56"/>
          <w:lang w:val="es-ES"/>
        </w:rPr>
      </w:pPr>
      <w:r w:rsidRPr="00E73DD3">
        <w:rPr>
          <w:rFonts w:ascii="DIN Alternate" w:eastAsiaTheme="majorEastAsia" w:hAnsi="DIN Alternate" w:cstheme="majorBidi"/>
          <w:b/>
          <w:bCs/>
          <w:spacing w:val="-10"/>
          <w:kern w:val="28"/>
          <w:sz w:val="32"/>
          <w:szCs w:val="56"/>
          <w:lang w:val="es-ES"/>
        </w:rPr>
        <w:t xml:space="preserve">AEFYT y AFEC se convierten en coorganizadores de la cumbre </w:t>
      </w:r>
      <w:r w:rsidR="00122A07" w:rsidRPr="00E73DD3">
        <w:rPr>
          <w:rFonts w:ascii="DIN Alternate" w:eastAsiaTheme="majorEastAsia" w:hAnsi="DIN Alternate" w:cstheme="majorBidi"/>
          <w:b/>
          <w:bCs/>
          <w:spacing w:val="-10"/>
          <w:kern w:val="28"/>
          <w:sz w:val="32"/>
          <w:szCs w:val="56"/>
          <w:lang w:val="es-ES"/>
        </w:rPr>
        <w:t xml:space="preserve">2018 </w:t>
      </w:r>
      <w:r w:rsidRPr="00E73DD3">
        <w:rPr>
          <w:rFonts w:ascii="DIN Alternate" w:eastAsiaTheme="majorEastAsia" w:hAnsi="DIN Alternate" w:cstheme="majorBidi"/>
          <w:b/>
          <w:bCs/>
          <w:spacing w:val="-10"/>
          <w:kern w:val="28"/>
          <w:sz w:val="32"/>
          <w:szCs w:val="56"/>
          <w:lang w:val="es-ES"/>
        </w:rPr>
        <w:t xml:space="preserve">Eurovent </w:t>
      </w:r>
      <w:r w:rsidR="00122A07" w:rsidRPr="00E73DD3">
        <w:rPr>
          <w:rFonts w:ascii="DIN Alternate" w:eastAsiaTheme="majorEastAsia" w:hAnsi="DIN Alternate" w:cstheme="majorBidi"/>
          <w:b/>
          <w:bCs/>
          <w:spacing w:val="-10"/>
          <w:kern w:val="28"/>
          <w:sz w:val="32"/>
          <w:szCs w:val="56"/>
          <w:lang w:val="es-ES"/>
        </w:rPr>
        <w:t>Summit</w:t>
      </w:r>
    </w:p>
    <w:p w:rsidR="00C6294E" w:rsidRPr="00B447C0" w:rsidRDefault="00E73DD3" w:rsidP="00B447C0">
      <w:pPr>
        <w:jc w:val="both"/>
        <w:rPr>
          <w:rStyle w:val="VeryStrong"/>
          <w:rFonts w:eastAsiaTheme="minorEastAsia"/>
          <w:color w:val="013A66"/>
          <w:spacing w:val="10"/>
          <w:sz w:val="24"/>
          <w:szCs w:val="24"/>
          <w:lang w:val="es-ES"/>
        </w:rPr>
      </w:pPr>
      <w:r w:rsidRPr="00B447C0">
        <w:rPr>
          <w:rFonts w:ascii="DIN Alternate" w:eastAsiaTheme="minorEastAsia" w:hAnsi="DIN Alternate"/>
          <w:b/>
          <w:bCs/>
          <w:color w:val="013A66"/>
          <w:spacing w:val="10"/>
          <w:sz w:val="24"/>
          <w:szCs w:val="24"/>
          <w:lang w:val="es-ES"/>
        </w:rPr>
        <w:t>La p</w:t>
      </w:r>
      <w:r w:rsidR="00C6294E" w:rsidRPr="00B447C0">
        <w:rPr>
          <w:rFonts w:ascii="DIN Alternate" w:eastAsiaTheme="minorEastAsia" w:hAnsi="DIN Alternate"/>
          <w:b/>
          <w:bCs/>
          <w:color w:val="013A66"/>
          <w:spacing w:val="10"/>
          <w:sz w:val="24"/>
          <w:szCs w:val="24"/>
          <w:lang w:val="es-ES"/>
        </w:rPr>
        <w:t>róxima edición del evento emblemático</w:t>
      </w:r>
      <w:r w:rsidR="00122A07" w:rsidRPr="00B447C0">
        <w:rPr>
          <w:rFonts w:ascii="DIN Alternate" w:eastAsiaTheme="minorEastAsia" w:hAnsi="DIN Alternate"/>
          <w:b/>
          <w:bCs/>
          <w:color w:val="013A66"/>
          <w:spacing w:val="10"/>
          <w:sz w:val="24"/>
          <w:szCs w:val="24"/>
          <w:lang w:val="es-ES"/>
        </w:rPr>
        <w:t xml:space="preserve"> e</w:t>
      </w:r>
      <w:r w:rsidR="00C6294E" w:rsidRPr="00B447C0">
        <w:rPr>
          <w:rFonts w:ascii="DIN Alternate" w:eastAsiaTheme="minorEastAsia" w:hAnsi="DIN Alternate"/>
          <w:b/>
          <w:bCs/>
          <w:color w:val="013A66"/>
          <w:spacing w:val="10"/>
          <w:sz w:val="24"/>
          <w:szCs w:val="24"/>
          <w:lang w:val="es-ES"/>
        </w:rPr>
        <w:t>uropeo d</w:t>
      </w:r>
      <w:r w:rsidRPr="00B447C0">
        <w:rPr>
          <w:rFonts w:ascii="DIN Alternate" w:eastAsiaTheme="minorEastAsia" w:hAnsi="DIN Alternate"/>
          <w:b/>
          <w:bCs/>
          <w:color w:val="013A66"/>
          <w:spacing w:val="10"/>
          <w:sz w:val="24"/>
          <w:szCs w:val="24"/>
          <w:lang w:val="es-ES"/>
        </w:rPr>
        <w:t>e HVACR tendrá lugar en Sevilla</w:t>
      </w:r>
      <w:r w:rsidR="00C6294E" w:rsidRPr="00B447C0">
        <w:rPr>
          <w:rFonts w:ascii="DIN Alternate" w:eastAsiaTheme="minorEastAsia" w:hAnsi="DIN Alternate"/>
          <w:b/>
          <w:bCs/>
          <w:color w:val="013A66"/>
          <w:spacing w:val="10"/>
          <w:sz w:val="24"/>
          <w:szCs w:val="24"/>
          <w:lang w:val="es-ES"/>
        </w:rPr>
        <w:t xml:space="preserve"> </w:t>
      </w:r>
      <w:r w:rsidRPr="00B447C0">
        <w:rPr>
          <w:rFonts w:ascii="DIN Alternate" w:eastAsiaTheme="minorEastAsia" w:hAnsi="DIN Alternate"/>
          <w:b/>
          <w:bCs/>
          <w:color w:val="013A66"/>
          <w:spacing w:val="10"/>
          <w:sz w:val="24"/>
          <w:szCs w:val="24"/>
          <w:lang w:val="es-ES"/>
        </w:rPr>
        <w:t>(</w:t>
      </w:r>
      <w:r w:rsidR="00C6294E" w:rsidRPr="00B447C0">
        <w:rPr>
          <w:rFonts w:ascii="DIN Alternate" w:eastAsiaTheme="minorEastAsia" w:hAnsi="DIN Alternate"/>
          <w:b/>
          <w:bCs/>
          <w:color w:val="013A66"/>
          <w:spacing w:val="10"/>
          <w:sz w:val="24"/>
          <w:szCs w:val="24"/>
          <w:lang w:val="es-ES"/>
        </w:rPr>
        <w:t>España</w:t>
      </w:r>
      <w:r w:rsidRPr="00B447C0">
        <w:rPr>
          <w:rFonts w:ascii="DIN Alternate" w:eastAsiaTheme="minorEastAsia" w:hAnsi="DIN Alternate"/>
          <w:b/>
          <w:bCs/>
          <w:color w:val="013A66"/>
          <w:spacing w:val="10"/>
          <w:sz w:val="24"/>
          <w:szCs w:val="24"/>
          <w:lang w:val="es-ES"/>
        </w:rPr>
        <w:t>)</w:t>
      </w:r>
      <w:r w:rsidR="00C6294E" w:rsidRPr="00B447C0">
        <w:rPr>
          <w:rStyle w:val="VeryStrong"/>
          <w:rFonts w:eastAsiaTheme="minorEastAsia"/>
          <w:color w:val="013A66"/>
          <w:spacing w:val="10"/>
          <w:sz w:val="24"/>
          <w:szCs w:val="24"/>
          <w:lang w:val="es-ES"/>
        </w:rPr>
        <w:t xml:space="preserve"> </w:t>
      </w:r>
    </w:p>
    <w:p w:rsidR="0074614E" w:rsidRPr="00B447C0" w:rsidRDefault="00D507AD" w:rsidP="00B447C0">
      <w:pPr>
        <w:jc w:val="both"/>
        <w:rPr>
          <w:rStyle w:val="VeryStrong"/>
          <w:sz w:val="24"/>
          <w:szCs w:val="24"/>
          <w:lang w:val="es-ES"/>
        </w:rPr>
      </w:pPr>
      <w:r w:rsidRPr="00B447C0">
        <w:rPr>
          <w:rStyle w:val="VeryStrong"/>
          <w:sz w:val="24"/>
          <w:szCs w:val="24"/>
          <w:u w:val="single"/>
          <w:lang w:val="es-ES"/>
        </w:rPr>
        <w:t>Madrid, 26</w:t>
      </w:r>
      <w:r w:rsidR="00122A07" w:rsidRPr="00B447C0">
        <w:rPr>
          <w:rStyle w:val="VeryStrong"/>
          <w:sz w:val="24"/>
          <w:szCs w:val="24"/>
          <w:u w:val="single"/>
          <w:lang w:val="es-ES"/>
        </w:rPr>
        <w:t xml:space="preserve"> de junio de 2017.</w:t>
      </w:r>
      <w:r w:rsidR="00E73DD3" w:rsidRPr="00B447C0">
        <w:rPr>
          <w:rStyle w:val="VeryStrong"/>
          <w:sz w:val="24"/>
          <w:szCs w:val="24"/>
          <w:lang w:val="es-ES"/>
        </w:rPr>
        <w:t xml:space="preserve"> Durante una </w:t>
      </w:r>
      <w:r w:rsidR="00122A07" w:rsidRPr="00B447C0">
        <w:rPr>
          <w:rStyle w:val="VeryStrong"/>
          <w:sz w:val="24"/>
          <w:szCs w:val="24"/>
          <w:lang w:val="es-ES"/>
        </w:rPr>
        <w:t xml:space="preserve">reunión </w:t>
      </w:r>
      <w:r w:rsidR="00E73DD3" w:rsidRPr="00B447C0">
        <w:rPr>
          <w:rStyle w:val="VeryStrong"/>
          <w:sz w:val="24"/>
          <w:szCs w:val="24"/>
          <w:lang w:val="es-ES"/>
        </w:rPr>
        <w:t xml:space="preserve">específica, celebrada </w:t>
      </w:r>
      <w:r w:rsidR="00122A07" w:rsidRPr="00B447C0">
        <w:rPr>
          <w:rStyle w:val="VeryStrong"/>
          <w:sz w:val="24"/>
          <w:szCs w:val="24"/>
          <w:lang w:val="es-ES"/>
        </w:rPr>
        <w:t>en Madrid, representantes de AEFYT (Asociación de Empresas de Frío y sus Tecnologías), AFEC (Asociación de Fabricantes de Equipos de Climatización) y la asociación Eurovent han firmado un acuerdo para organizar</w:t>
      </w:r>
      <w:r w:rsidR="00E73DD3" w:rsidRPr="00B447C0">
        <w:rPr>
          <w:rStyle w:val="VeryStrong"/>
          <w:sz w:val="24"/>
          <w:szCs w:val="24"/>
          <w:lang w:val="es-ES"/>
        </w:rPr>
        <w:t>,</w:t>
      </w:r>
      <w:r w:rsidR="00122A07" w:rsidRPr="00B447C0">
        <w:rPr>
          <w:rStyle w:val="VeryStrong"/>
          <w:sz w:val="24"/>
          <w:szCs w:val="24"/>
          <w:lang w:val="es-ES"/>
        </w:rPr>
        <w:t xml:space="preserve"> conjuntamente</w:t>
      </w:r>
      <w:r w:rsidR="00E73DD3" w:rsidRPr="00B447C0">
        <w:rPr>
          <w:rStyle w:val="VeryStrong"/>
          <w:sz w:val="24"/>
          <w:szCs w:val="24"/>
          <w:lang w:val="es-ES"/>
        </w:rPr>
        <w:t>,</w:t>
      </w:r>
      <w:r w:rsidR="00122A07" w:rsidRPr="00B447C0">
        <w:rPr>
          <w:rStyle w:val="VeryStrong"/>
          <w:sz w:val="24"/>
          <w:szCs w:val="24"/>
          <w:lang w:val="es-ES"/>
        </w:rPr>
        <w:t xml:space="preserve"> la Cumbre 2018 Eurovent Summit. </w:t>
      </w:r>
      <w:r w:rsidR="00E73DD3" w:rsidRPr="00B447C0">
        <w:rPr>
          <w:rStyle w:val="VeryStrong"/>
          <w:sz w:val="24"/>
          <w:szCs w:val="24"/>
          <w:lang w:val="es-ES"/>
        </w:rPr>
        <w:t>En el transcurso de la misma, s</w:t>
      </w:r>
      <w:r w:rsidR="00122A07" w:rsidRPr="00B447C0">
        <w:rPr>
          <w:rStyle w:val="VeryStrong"/>
          <w:sz w:val="24"/>
          <w:szCs w:val="24"/>
          <w:lang w:val="es-ES"/>
        </w:rPr>
        <w:t>e anunció que la próxima edición de la mayor reunión europea para</w:t>
      </w:r>
      <w:r w:rsidR="007C2BD3" w:rsidRPr="00B447C0">
        <w:rPr>
          <w:rFonts w:ascii="DIN Alternate" w:hAnsi="DIN Alternate"/>
          <w:sz w:val="24"/>
          <w:szCs w:val="24"/>
          <w:lang w:val="es-ES"/>
        </w:rPr>
        <w:t xml:space="preserve"> </w:t>
      </w:r>
      <w:r w:rsidR="00096C4E" w:rsidRPr="00B447C0">
        <w:rPr>
          <w:rStyle w:val="VeryStrong"/>
          <w:sz w:val="24"/>
          <w:szCs w:val="24"/>
          <w:lang w:val="es-ES"/>
        </w:rPr>
        <w:t>Climatización de Interiores (HVAC), la Refrigeración de Procesos y las Tecnologías de la Cadena de Frío Alimentario</w:t>
      </w:r>
      <w:r w:rsidR="00E73DD3" w:rsidRPr="00B447C0">
        <w:rPr>
          <w:rStyle w:val="VeryStrong"/>
          <w:sz w:val="24"/>
          <w:szCs w:val="24"/>
          <w:lang w:val="es-ES"/>
        </w:rPr>
        <w:t xml:space="preserve"> tendrá</w:t>
      </w:r>
      <w:r w:rsidR="007C2BD3" w:rsidRPr="00B447C0">
        <w:rPr>
          <w:rStyle w:val="VeryStrong"/>
          <w:sz w:val="24"/>
          <w:szCs w:val="24"/>
          <w:lang w:val="es-ES"/>
        </w:rPr>
        <w:t xml:space="preserve"> lugar</w:t>
      </w:r>
      <w:r w:rsidR="00122A07" w:rsidRPr="00B447C0">
        <w:rPr>
          <w:rStyle w:val="VeryStrong"/>
          <w:sz w:val="24"/>
          <w:szCs w:val="24"/>
          <w:lang w:val="es-ES"/>
        </w:rPr>
        <w:t xml:space="preserve"> en Sevilla, España, del 25 al 28 de septiembre</w:t>
      </w:r>
      <w:r w:rsidR="0074614E" w:rsidRPr="00B447C0">
        <w:rPr>
          <w:rStyle w:val="VeryStrong"/>
          <w:sz w:val="24"/>
          <w:szCs w:val="24"/>
          <w:lang w:val="es-ES"/>
        </w:rPr>
        <w:t>.</w:t>
      </w:r>
    </w:p>
    <w:p w:rsidR="007C2BD3" w:rsidRPr="00B447C0" w:rsidRDefault="007C2BD3" w:rsidP="00B447C0">
      <w:pPr>
        <w:jc w:val="both"/>
        <w:rPr>
          <w:sz w:val="24"/>
          <w:szCs w:val="24"/>
          <w:lang w:val="es-ES"/>
        </w:rPr>
      </w:pPr>
      <w:r w:rsidRPr="00B447C0">
        <w:rPr>
          <w:sz w:val="24"/>
          <w:szCs w:val="24"/>
          <w:lang w:val="es-ES"/>
        </w:rPr>
        <w:t xml:space="preserve">La cumbre 2018 </w:t>
      </w:r>
      <w:r w:rsidRPr="00B447C0">
        <w:rPr>
          <w:rStyle w:val="Textoennegrita"/>
          <w:sz w:val="24"/>
          <w:szCs w:val="24"/>
          <w:lang w:val="es-ES"/>
        </w:rPr>
        <w:t>EUROVENT</w:t>
      </w:r>
      <w:r w:rsidRPr="00B447C0">
        <w:rPr>
          <w:sz w:val="24"/>
          <w:szCs w:val="24"/>
          <w:lang w:val="es-ES"/>
        </w:rPr>
        <w:t xml:space="preserve">SUMMIT </w:t>
      </w:r>
      <w:r w:rsidR="00E73DD3" w:rsidRPr="00B447C0">
        <w:rPr>
          <w:sz w:val="24"/>
          <w:szCs w:val="24"/>
          <w:lang w:val="es-ES"/>
        </w:rPr>
        <w:t>se centra en la ¡Conectividad! y va</w:t>
      </w:r>
      <w:r w:rsidRPr="00B447C0">
        <w:rPr>
          <w:sz w:val="24"/>
          <w:szCs w:val="24"/>
          <w:lang w:val="es-ES"/>
        </w:rPr>
        <w:t xml:space="preserve"> a proporcionar una plataforma para cerca de 500 </w:t>
      </w:r>
      <w:r w:rsidR="00E73DD3" w:rsidRPr="00B447C0">
        <w:rPr>
          <w:sz w:val="24"/>
          <w:szCs w:val="24"/>
          <w:lang w:val="es-ES"/>
        </w:rPr>
        <w:t xml:space="preserve">personas, </w:t>
      </w:r>
      <w:r w:rsidRPr="00B447C0">
        <w:rPr>
          <w:sz w:val="24"/>
          <w:szCs w:val="24"/>
          <w:lang w:val="es-ES"/>
        </w:rPr>
        <w:t xml:space="preserve">representantes de los principales fabricantes, consultores, </w:t>
      </w:r>
      <w:r w:rsidR="00E73DD3" w:rsidRPr="00B447C0">
        <w:rPr>
          <w:sz w:val="24"/>
          <w:szCs w:val="24"/>
          <w:lang w:val="es-ES"/>
        </w:rPr>
        <w:t>prescriptores</w:t>
      </w:r>
      <w:r w:rsidRPr="00B447C0">
        <w:rPr>
          <w:sz w:val="24"/>
          <w:szCs w:val="24"/>
          <w:lang w:val="es-ES"/>
        </w:rPr>
        <w:t xml:space="preserve"> y asociaciones </w:t>
      </w:r>
      <w:r w:rsidR="00E73DD3" w:rsidRPr="00B447C0">
        <w:rPr>
          <w:sz w:val="24"/>
          <w:szCs w:val="24"/>
          <w:lang w:val="es-ES"/>
        </w:rPr>
        <w:t>sectoriales</w:t>
      </w:r>
      <w:r w:rsidRPr="00B447C0">
        <w:rPr>
          <w:sz w:val="24"/>
          <w:szCs w:val="24"/>
          <w:lang w:val="es-ES"/>
        </w:rPr>
        <w:t xml:space="preserve"> de Europa, Medio Oriente, África del Norte y América Latina. </w:t>
      </w:r>
      <w:r w:rsidR="00E73DD3" w:rsidRPr="00B447C0">
        <w:rPr>
          <w:sz w:val="24"/>
          <w:szCs w:val="24"/>
          <w:lang w:val="es-ES"/>
        </w:rPr>
        <w:t xml:space="preserve">Entre los </w:t>
      </w:r>
      <w:r w:rsidRPr="00B447C0">
        <w:rPr>
          <w:sz w:val="24"/>
          <w:szCs w:val="24"/>
          <w:lang w:val="es-ES"/>
        </w:rPr>
        <w:t xml:space="preserve">aspectos más destacados del evento, las asociaciones </w:t>
      </w:r>
      <w:r w:rsidR="00B13509" w:rsidRPr="00B447C0">
        <w:rPr>
          <w:sz w:val="24"/>
          <w:szCs w:val="24"/>
          <w:lang w:val="es-ES"/>
        </w:rPr>
        <w:t>miembros</w:t>
      </w:r>
      <w:r w:rsidRPr="00B447C0">
        <w:rPr>
          <w:sz w:val="24"/>
          <w:szCs w:val="24"/>
          <w:lang w:val="es-ES"/>
        </w:rPr>
        <w:t xml:space="preserve"> de Eurovent, </w:t>
      </w:r>
      <w:hyperlink r:id="rId11" w:history="1">
        <w:r w:rsidRPr="00B447C0">
          <w:rPr>
            <w:rStyle w:val="Hipervnculo"/>
            <w:sz w:val="24"/>
            <w:szCs w:val="24"/>
            <w:lang w:val="es-ES"/>
          </w:rPr>
          <w:t>AEFYT</w:t>
        </w:r>
      </w:hyperlink>
      <w:r w:rsidRPr="00B447C0">
        <w:rPr>
          <w:sz w:val="24"/>
          <w:szCs w:val="24"/>
          <w:lang w:val="es-ES"/>
        </w:rPr>
        <w:t xml:space="preserve"> y </w:t>
      </w:r>
      <w:hyperlink r:id="rId12" w:history="1">
        <w:r w:rsidRPr="00B447C0">
          <w:rPr>
            <w:rStyle w:val="Hipervnculo"/>
            <w:sz w:val="24"/>
            <w:szCs w:val="24"/>
            <w:lang w:val="es-ES"/>
          </w:rPr>
          <w:t>AFEC</w:t>
        </w:r>
      </w:hyperlink>
      <w:r w:rsidRPr="00B447C0">
        <w:rPr>
          <w:sz w:val="24"/>
          <w:szCs w:val="24"/>
          <w:lang w:val="es-ES"/>
        </w:rPr>
        <w:t xml:space="preserve">, van a </w:t>
      </w:r>
      <w:r w:rsidR="00E73DD3" w:rsidRPr="00B447C0">
        <w:rPr>
          <w:sz w:val="24"/>
          <w:szCs w:val="24"/>
          <w:lang w:val="es-ES"/>
        </w:rPr>
        <w:t>organizar</w:t>
      </w:r>
      <w:r w:rsidRPr="00B447C0">
        <w:rPr>
          <w:sz w:val="24"/>
          <w:szCs w:val="24"/>
          <w:lang w:val="es-ES"/>
        </w:rPr>
        <w:t xml:space="preserve"> una jornada </w:t>
      </w:r>
      <w:r w:rsidR="00E73DD3" w:rsidRPr="00B447C0">
        <w:rPr>
          <w:sz w:val="24"/>
          <w:szCs w:val="24"/>
          <w:lang w:val="es-ES"/>
        </w:rPr>
        <w:t>específica</w:t>
      </w:r>
      <w:r w:rsidRPr="00B447C0">
        <w:rPr>
          <w:sz w:val="24"/>
          <w:szCs w:val="24"/>
          <w:lang w:val="es-ES"/>
        </w:rPr>
        <w:t xml:space="preserve"> con seminarios de alta calidad en inglés y español.</w:t>
      </w:r>
    </w:p>
    <w:p w:rsidR="007C2BD3" w:rsidRPr="00B447C0" w:rsidRDefault="00E73DD3" w:rsidP="00B447C0">
      <w:pPr>
        <w:jc w:val="both"/>
        <w:rPr>
          <w:sz w:val="24"/>
          <w:szCs w:val="24"/>
          <w:lang w:val="es-ES"/>
        </w:rPr>
      </w:pPr>
      <w:r w:rsidRPr="00B447C0">
        <w:rPr>
          <w:sz w:val="24"/>
          <w:szCs w:val="24"/>
          <w:lang w:val="es-ES"/>
        </w:rPr>
        <w:t>Dña</w:t>
      </w:r>
      <w:r w:rsidR="007C2BD3" w:rsidRPr="00B447C0">
        <w:rPr>
          <w:sz w:val="24"/>
          <w:szCs w:val="24"/>
          <w:lang w:val="es-ES"/>
        </w:rPr>
        <w:t>. Pilar Budí (Directora General de AFEC) declara</w:t>
      </w:r>
      <w:r w:rsidR="00E51277" w:rsidRPr="00B447C0">
        <w:rPr>
          <w:sz w:val="24"/>
          <w:szCs w:val="24"/>
          <w:lang w:val="es-ES"/>
        </w:rPr>
        <w:t>: ‘</w:t>
      </w:r>
      <w:r w:rsidR="007C2BD3" w:rsidRPr="00B447C0">
        <w:rPr>
          <w:sz w:val="24"/>
          <w:szCs w:val="24"/>
          <w:lang w:val="es-ES"/>
        </w:rPr>
        <w:t>La cumbre Eurovent Summit es un evento internacional importante y el lugar de encuentro más interesante para la industria HVACR en Europa. Esta plataforma reúne a los principales representantes de nuestro sector y abordará temas importantes como la evolución tecnológica, la protección del medio ambiente, la legislación europea, los refrigerantes y la calidad de la</w:t>
      </w:r>
      <w:r w:rsidR="00E51277" w:rsidRPr="00B447C0">
        <w:rPr>
          <w:sz w:val="24"/>
          <w:szCs w:val="24"/>
          <w:lang w:val="es-ES"/>
        </w:rPr>
        <w:t>s instalaciones. Se pondrá</w:t>
      </w:r>
      <w:r w:rsidR="007C2BD3" w:rsidRPr="00B447C0">
        <w:rPr>
          <w:sz w:val="24"/>
          <w:szCs w:val="24"/>
          <w:lang w:val="es-ES"/>
        </w:rPr>
        <w:t xml:space="preserve"> </w:t>
      </w:r>
      <w:r w:rsidR="00E51277" w:rsidRPr="00B447C0">
        <w:rPr>
          <w:sz w:val="24"/>
          <w:szCs w:val="24"/>
          <w:lang w:val="es-ES"/>
        </w:rPr>
        <w:t>énfasis</w:t>
      </w:r>
      <w:r w:rsidR="007C2BD3" w:rsidRPr="00B447C0">
        <w:rPr>
          <w:sz w:val="24"/>
          <w:szCs w:val="24"/>
          <w:lang w:val="es-ES"/>
        </w:rPr>
        <w:t xml:space="preserve"> en la sostenibilidad, la eficiencia energética y el uso de energía de </w:t>
      </w:r>
      <w:r w:rsidR="00E51277" w:rsidRPr="00B447C0">
        <w:rPr>
          <w:sz w:val="24"/>
          <w:szCs w:val="24"/>
          <w:lang w:val="es-ES"/>
        </w:rPr>
        <w:t>recursos</w:t>
      </w:r>
      <w:r w:rsidR="007C2BD3" w:rsidRPr="00B447C0">
        <w:rPr>
          <w:sz w:val="24"/>
          <w:szCs w:val="24"/>
          <w:lang w:val="es-ES"/>
        </w:rPr>
        <w:t xml:space="preserve"> renovables. Todos los temas estarán </w:t>
      </w:r>
      <w:r w:rsidR="00E51277" w:rsidRPr="00B447C0">
        <w:rPr>
          <w:sz w:val="24"/>
          <w:szCs w:val="24"/>
          <w:lang w:val="es-ES"/>
        </w:rPr>
        <w:t>vinculados al tema que nos guía, la ¡Conectividad!’</w:t>
      </w:r>
    </w:p>
    <w:p w:rsidR="00E51277" w:rsidRPr="00B447C0" w:rsidRDefault="00E73DD3" w:rsidP="00B447C0">
      <w:pPr>
        <w:jc w:val="both"/>
        <w:rPr>
          <w:sz w:val="24"/>
          <w:szCs w:val="24"/>
          <w:lang w:val="es-ES"/>
        </w:rPr>
      </w:pPr>
      <w:r w:rsidRPr="00B447C0">
        <w:rPr>
          <w:sz w:val="24"/>
          <w:szCs w:val="24"/>
          <w:lang w:val="es-ES"/>
        </w:rPr>
        <w:t>D</w:t>
      </w:r>
      <w:r w:rsidR="00E51277" w:rsidRPr="00B447C0">
        <w:rPr>
          <w:sz w:val="24"/>
          <w:szCs w:val="24"/>
          <w:lang w:val="es-ES"/>
        </w:rPr>
        <w:t>. Roberto Solsona (Presidente de AEFYT) añade: ‘En AEFYT consideramos que la cumbre Eurovent Summit es una excelente oportunidad para intercambiar experiencias profesionales y crear sinergias entre los distintos actores que forman nuestra industria HVCAR. Vamos a proporcionar un magnífico espacio para la creación de nuevas e interesantes relaciones profesionales.’</w:t>
      </w:r>
    </w:p>
    <w:p w:rsidR="00646683" w:rsidRPr="00B447C0" w:rsidRDefault="00646683" w:rsidP="00B447C0">
      <w:pPr>
        <w:jc w:val="both"/>
        <w:rPr>
          <w:sz w:val="24"/>
          <w:szCs w:val="24"/>
          <w:lang w:val="es-ES"/>
        </w:rPr>
      </w:pPr>
      <w:r w:rsidRPr="00B447C0">
        <w:rPr>
          <w:sz w:val="24"/>
          <w:szCs w:val="24"/>
          <w:lang w:val="es-ES"/>
        </w:rPr>
        <w:t xml:space="preserve">La última edición de la cumbre </w:t>
      </w:r>
      <w:r w:rsidRPr="00B447C0">
        <w:rPr>
          <w:rStyle w:val="Textoennegrita"/>
          <w:sz w:val="24"/>
          <w:szCs w:val="24"/>
          <w:lang w:val="nl-NL"/>
        </w:rPr>
        <w:t>EUROVENT</w:t>
      </w:r>
      <w:r w:rsidRPr="00B447C0">
        <w:rPr>
          <w:sz w:val="24"/>
          <w:szCs w:val="24"/>
          <w:lang w:val="es-ES"/>
        </w:rPr>
        <w:t xml:space="preserve">SUMMIT tuvo lugar en Cracovia, Polonia, en septiembre de 2016. En total, se celebraron 37 reuniones, 3 seminarios y 4 eventos emblemáticos durante cuatro días, en los que participaron 26 oradores. Además de las reuniones de los grupos de trabajo de los organizadores, la cumbre 2016 </w:t>
      </w:r>
      <w:r w:rsidRPr="00B447C0">
        <w:rPr>
          <w:rStyle w:val="Textoennegrita"/>
          <w:sz w:val="24"/>
          <w:szCs w:val="24"/>
          <w:lang w:val="es-ES"/>
        </w:rPr>
        <w:t>EUROVENT</w:t>
      </w:r>
      <w:r w:rsidRPr="00B447C0">
        <w:rPr>
          <w:sz w:val="24"/>
          <w:szCs w:val="24"/>
          <w:lang w:val="es-ES"/>
        </w:rPr>
        <w:t xml:space="preserve">SUMMIT acogió las reuniones del </w:t>
      </w:r>
      <w:hyperlink r:id="rId13" w:history="1">
        <w:r w:rsidRPr="00B447C0">
          <w:rPr>
            <w:rStyle w:val="Hipervnculo"/>
            <w:sz w:val="24"/>
            <w:szCs w:val="24"/>
            <w:lang w:val="es-ES"/>
          </w:rPr>
          <w:t>Comité Europeo de Normalización</w:t>
        </w:r>
      </w:hyperlink>
      <w:r w:rsidRPr="00B447C0">
        <w:rPr>
          <w:sz w:val="24"/>
          <w:szCs w:val="24"/>
          <w:lang w:val="es-ES"/>
        </w:rPr>
        <w:t xml:space="preserve">, </w:t>
      </w:r>
      <w:hyperlink r:id="rId14" w:history="1">
        <w:r w:rsidRPr="00B447C0">
          <w:rPr>
            <w:rStyle w:val="Hipervnculo"/>
            <w:sz w:val="24"/>
            <w:szCs w:val="24"/>
            <w:lang w:val="es-ES"/>
          </w:rPr>
          <w:t>REHVA</w:t>
        </w:r>
      </w:hyperlink>
      <w:r w:rsidRPr="00B447C0">
        <w:rPr>
          <w:sz w:val="24"/>
          <w:szCs w:val="24"/>
          <w:lang w:val="es-ES"/>
        </w:rPr>
        <w:t>, y un seminario dedicado a Polonia denominado ‘Clima Interior 2030’.</w:t>
      </w:r>
    </w:p>
    <w:p w:rsidR="00B447C0" w:rsidRPr="00E73DD3" w:rsidRDefault="00B447C0" w:rsidP="007C68F9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778500" cy="385618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8444 Nota de Prensa 26.06.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967" cy="386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683" w:rsidRPr="00B447C0" w:rsidRDefault="00E73DD3" w:rsidP="00B447C0">
      <w:pPr>
        <w:jc w:val="both"/>
        <w:rPr>
          <w:sz w:val="24"/>
          <w:szCs w:val="24"/>
          <w:lang w:val="es-ES"/>
        </w:rPr>
      </w:pPr>
      <w:r w:rsidRPr="00B447C0">
        <w:rPr>
          <w:sz w:val="24"/>
          <w:szCs w:val="24"/>
          <w:lang w:val="es-ES"/>
        </w:rPr>
        <w:t>¿Está i</w:t>
      </w:r>
      <w:r w:rsidR="00646683" w:rsidRPr="00B447C0">
        <w:rPr>
          <w:sz w:val="24"/>
          <w:szCs w:val="24"/>
          <w:lang w:val="es-ES"/>
        </w:rPr>
        <w:t xml:space="preserve">nteresado en participar en la próxima edición? Manténgase </w:t>
      </w:r>
      <w:r w:rsidRPr="00B447C0">
        <w:rPr>
          <w:sz w:val="24"/>
          <w:szCs w:val="24"/>
          <w:lang w:val="es-ES"/>
        </w:rPr>
        <w:t>en contacto</w:t>
      </w:r>
      <w:r w:rsidR="00646683" w:rsidRPr="00B447C0">
        <w:rPr>
          <w:sz w:val="24"/>
          <w:szCs w:val="24"/>
          <w:lang w:val="es-ES"/>
        </w:rPr>
        <w:t xml:space="preserve"> y suscríbase a las últimas actualizaciones a través de </w:t>
      </w:r>
      <w:hyperlink r:id="rId16" w:history="1">
        <w:r w:rsidR="00646683" w:rsidRPr="00B447C0">
          <w:rPr>
            <w:rStyle w:val="Hipervnculo"/>
            <w:sz w:val="24"/>
            <w:szCs w:val="24"/>
            <w:lang w:val="es-ES"/>
          </w:rPr>
          <w:t>http://eurovent-summit.eu/</w:t>
        </w:r>
      </w:hyperlink>
      <w:r w:rsidR="00646683" w:rsidRPr="00B447C0">
        <w:rPr>
          <w:sz w:val="24"/>
          <w:szCs w:val="24"/>
          <w:lang w:val="es-ES"/>
        </w:rPr>
        <w:t xml:space="preserve"> y </w:t>
      </w:r>
      <w:r w:rsidRPr="00B447C0">
        <w:rPr>
          <w:sz w:val="24"/>
          <w:szCs w:val="24"/>
          <w:lang w:val="es-ES"/>
        </w:rPr>
        <w:t xml:space="preserve">de </w:t>
      </w:r>
      <w:r w:rsidR="00646683" w:rsidRPr="00B447C0">
        <w:rPr>
          <w:sz w:val="24"/>
          <w:szCs w:val="24"/>
          <w:lang w:val="es-ES"/>
        </w:rPr>
        <w:t xml:space="preserve">nuestra </w:t>
      </w:r>
      <w:hyperlink r:id="rId17" w:history="1">
        <w:r w:rsidR="00646683" w:rsidRPr="00B447C0">
          <w:rPr>
            <w:rStyle w:val="Hipervnculo"/>
            <w:sz w:val="24"/>
            <w:szCs w:val="24"/>
            <w:lang w:val="es-ES"/>
          </w:rPr>
          <w:t>página de LinkedIn</w:t>
        </w:r>
      </w:hyperlink>
      <w:r w:rsidR="00646683" w:rsidRPr="00B447C0">
        <w:rPr>
          <w:sz w:val="24"/>
          <w:szCs w:val="24"/>
          <w:lang w:val="es-ES"/>
        </w:rPr>
        <w:t xml:space="preserve"> siguiendo el hashtag #VivaLaConectividad. ¿Desea desempeñar un papel más activo? Las solicitudes de patrocinio o de orador pueden enviarse a la Srta. Kirsten Vreede antes del 1 de septiembre de 2017 (</w:t>
      </w:r>
      <w:hyperlink r:id="rId18" w:history="1">
        <w:r w:rsidR="00646683" w:rsidRPr="00B447C0">
          <w:rPr>
            <w:rStyle w:val="Hipervnculo"/>
            <w:sz w:val="24"/>
            <w:szCs w:val="24"/>
            <w:lang w:val="es-ES"/>
          </w:rPr>
          <w:t>kirsten.vreede@eurovent.eu</w:t>
        </w:r>
      </w:hyperlink>
      <w:r w:rsidR="00646683" w:rsidRPr="00B447C0">
        <w:rPr>
          <w:sz w:val="24"/>
          <w:szCs w:val="24"/>
          <w:lang w:val="es-ES"/>
        </w:rPr>
        <w:t xml:space="preserve">). </w:t>
      </w:r>
    </w:p>
    <w:p w:rsidR="00473F0E" w:rsidRPr="00B447C0" w:rsidRDefault="002A4BF1" w:rsidP="00B447C0">
      <w:pPr>
        <w:pStyle w:val="Ttulo1"/>
        <w:jc w:val="both"/>
        <w:rPr>
          <w:rStyle w:val="Textoennegrita"/>
          <w:sz w:val="24"/>
          <w:szCs w:val="24"/>
          <w:lang w:val="es-ES"/>
        </w:rPr>
      </w:pPr>
      <w:r>
        <w:rPr>
          <w:rStyle w:val="Textoennegrita"/>
          <w:sz w:val="24"/>
          <w:szCs w:val="24"/>
          <w:lang w:val="es-ES"/>
        </w:rPr>
        <w:t>___________________________________________________________________________</w:t>
      </w:r>
      <w:bookmarkStart w:id="0" w:name="_GoBack"/>
      <w:bookmarkEnd w:id="0"/>
    </w:p>
    <w:p w:rsidR="00473F0E" w:rsidRPr="00B447C0" w:rsidRDefault="00473F0E" w:rsidP="00B447C0">
      <w:pPr>
        <w:pStyle w:val="Ttulo1"/>
        <w:jc w:val="both"/>
        <w:rPr>
          <w:rStyle w:val="Textoennegrita"/>
          <w:sz w:val="24"/>
          <w:szCs w:val="24"/>
          <w:lang w:val="es-ES"/>
        </w:rPr>
      </w:pPr>
    </w:p>
    <w:p w:rsidR="004C77D0" w:rsidRDefault="004C77D0" w:rsidP="004C77D0">
      <w:pPr>
        <w:pStyle w:val="Ttulo1"/>
        <w:rPr>
          <w:rStyle w:val="Textoennegrita"/>
        </w:rPr>
      </w:pPr>
      <w:r>
        <w:rPr>
          <w:rStyle w:val="Textoennegrita"/>
        </w:rPr>
        <w:t>About Eurovent</w:t>
      </w:r>
    </w:p>
    <w:p w:rsidR="002D595F" w:rsidRPr="000C033A" w:rsidRDefault="002D595F" w:rsidP="002D595F">
      <w:pPr>
        <w:rPr>
          <w:rStyle w:val="Textoennegrita"/>
        </w:rPr>
      </w:pPr>
      <w:r w:rsidRPr="000C033A">
        <w:rPr>
          <w:rStyle w:val="Textoennegrita"/>
        </w:rPr>
        <w:t>Eurovent is Europe’s Industry Association for Indoor Climate</w:t>
      </w:r>
      <w:r w:rsidR="00FA172B">
        <w:rPr>
          <w:rStyle w:val="Textoennegrita"/>
        </w:rPr>
        <w:t xml:space="preserve"> (HVAC)</w:t>
      </w:r>
      <w:r w:rsidRPr="000C033A">
        <w:rPr>
          <w:rStyle w:val="Textoennegrita"/>
        </w:rPr>
        <w:t xml:space="preserve">, Process Cooling, and Food Cold Chain Technologies. Its members from throughout Europe, the Middle East and Africa represent more than 1.000 companies, the majority small and medium-sized manufacturers. </w:t>
      </w:r>
      <w:r w:rsidRPr="00623B2D">
        <w:rPr>
          <w:rStyle w:val="Textoennegrita"/>
        </w:rPr>
        <w:t>Based on objective and verifiable data,</w:t>
      </w:r>
      <w:r w:rsidRPr="000C033A">
        <w:rPr>
          <w:rStyle w:val="Textoennegrita"/>
        </w:rPr>
        <w:t xml:space="preserve"> these account for a combined annual turnover of more than 30bn Euros, employing around 150.000 people within the association’s geographic area. This makes Eurovent one of the largest cross-regional industry committees of its kind. The organisation’s activities are based on highly valued democratic decision-making principles, ensuring a level-playing field for the entire industry independent from organisation sizes or membership fees.</w:t>
      </w:r>
    </w:p>
    <w:p w:rsidR="002D595F" w:rsidRDefault="002D595F" w:rsidP="002D595F">
      <w:r w:rsidRPr="000C033A">
        <w:t xml:space="preserve">Eurovent’s roots date back to 1958. Over the years, the Brussels-based organisation has become a well-respected and known stakeholder that builds bridges between manufacturers it represents, associations, legislators and standardisation bodies on a national, regional and international level. While Eurovent strongly supports energy-efficient and sustainable technologies, it advocates a holistic approach that also integrates </w:t>
      </w:r>
      <w:r w:rsidRPr="000C033A">
        <w:lastRenderedPageBreak/>
        <w:t>health, life and work quality as well as safety aspects. Eurovent holds in-depth relations with partner associations around the globe. It is a founding member of the ICARHMA network, supporter of REHVA, and contributor to various EU and UN initiatives.</w:t>
      </w:r>
    </w:p>
    <w:p w:rsidR="002D595F" w:rsidRDefault="002D595F" w:rsidP="002D595F">
      <w:pPr>
        <w:pStyle w:val="Ttulo3"/>
      </w:pPr>
      <w:r>
        <w:t>Our Members and ‘Affiliated Manufacturers’</w:t>
      </w:r>
    </w:p>
    <w:p w:rsidR="002D595F" w:rsidRPr="00243F0B" w:rsidRDefault="000A5F41" w:rsidP="002D595F">
      <w:r w:rsidRPr="000A5F41">
        <w:rPr>
          <w:noProof/>
          <w:lang w:eastAsia="en-GB"/>
        </w:rPr>
        <w:pict>
          <v:group id="Group 12" o:spid="_x0000_s1026" style="position:absolute;margin-left:0;margin-top:7.95pt;width:265.45pt;height:32.85pt;z-index:251659264" coordsize="33714,4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">
            <v:shape id="Picture 10" o:spid="_x0000_s1027" type="#_x0000_t75" alt="../Logos/Member%20of%20Eurovent/Affiliated%20Manufacturer/Eurovent_affiliated.png" style="position:absolute;left:17731;width:15983;height:40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">
              <v:imagedata r:id="rId19" o:title="Eurovent_affiliated"/>
            </v:shape>
            <v:shape id="Picture 9" o:spid="_x0000_s1028" type="#_x0000_t75" alt="../Logos/Member%20of%20Eurovent/Member/Eurovent_member.png" style="position:absolute;width:16522;height:41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">
              <v:imagedata r:id="rId20" o:title="Eurovent_member"/>
            </v:shape>
          </v:group>
        </w:pict>
      </w:r>
    </w:p>
    <w:p w:rsidR="002D595F" w:rsidRDefault="002D595F" w:rsidP="002D595F"/>
    <w:p w:rsidR="002D595F" w:rsidRDefault="002D595F" w:rsidP="002D595F">
      <w:r>
        <w:t>Our Members are n</w:t>
      </w:r>
      <w:r w:rsidRPr="001318C3">
        <w:t>ational associations from Europe, the Middle East and Africa that are representing manufacturers in the area of Indoor Climate, Process Cooling, a</w:t>
      </w:r>
      <w:r>
        <w:t>nd Food Cold Chain technologies.</w:t>
      </w:r>
    </w:p>
    <w:p w:rsidR="002D595F" w:rsidRDefault="002D595F" w:rsidP="002D595F">
      <w:r>
        <w:rPr>
          <w:noProof/>
          <w:lang w:val="es-ES" w:eastAsia="es-ES"/>
        </w:rPr>
        <w:drawing>
          <wp:inline distT="0" distB="0" distL="0" distR="0">
            <wp:extent cx="5731510" cy="3225443"/>
            <wp:effectExtent l="0" t="0" r="8890" b="635"/>
            <wp:docPr id="30" name="Picture 30" descr="../../../../../../Desktop/TAX/Presentation%20Slides%5B1%5D_Page_08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../../../../../../Desktop/TAX/Presentation%20Slides%5B1%5D_Page_08.p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5F" w:rsidRPr="001318C3" w:rsidRDefault="002D595F" w:rsidP="002D595F">
      <w:r w:rsidRPr="00726D3B">
        <w:t xml:space="preserve">The </w:t>
      </w:r>
      <w:r w:rsidRPr="00726D3B">
        <w:rPr>
          <w:rStyle w:val="Textoennegrita"/>
        </w:rPr>
        <w:t>more than 1000 companies within their networks</w:t>
      </w:r>
      <w:r w:rsidRPr="00726D3B">
        <w:t xml:space="preserve"> (Eurovent ‘Affiliated Manufacturers’) can directly participate in Eurovent activities in a democratic and transparent manner.  </w:t>
      </w:r>
    </w:p>
    <w:p w:rsidR="002D595F" w:rsidRDefault="002D595F" w:rsidP="002D595F">
      <w:r>
        <w:t>For in-depth information</w:t>
      </w:r>
      <w:r w:rsidR="00FA172B">
        <w:t xml:space="preserve"> and a list of</w:t>
      </w:r>
      <w:r w:rsidR="009E38FE">
        <w:t xml:space="preserve"> all our members, visit </w:t>
      </w:r>
      <w:hyperlink r:id="rId22" w:history="1">
        <w:r w:rsidR="009E38FE" w:rsidRPr="00AD3DFD">
          <w:rPr>
            <w:rStyle w:val="Hipervnculo"/>
          </w:rPr>
          <w:t>www.eurovent.eu</w:t>
        </w:r>
      </w:hyperlink>
      <w:r w:rsidR="009E38FE">
        <w:t xml:space="preserve"> </w:t>
      </w:r>
      <w:r>
        <w:t xml:space="preserve"> </w:t>
      </w:r>
    </w:p>
    <w:p w:rsidR="002D595F" w:rsidRDefault="002D595F" w:rsidP="002D595F">
      <w:pPr>
        <w:pStyle w:val="Ttulo3"/>
      </w:pPr>
      <w:r>
        <w:lastRenderedPageBreak/>
        <w:t>Democratic decision-making</w:t>
      </w:r>
    </w:p>
    <w:p w:rsidR="002D595F" w:rsidRDefault="002D595F" w:rsidP="002D595F">
      <w:r>
        <w:rPr>
          <w:noProof/>
          <w:lang w:val="es-ES" w:eastAsia="es-ES"/>
        </w:rPr>
        <w:drawing>
          <wp:inline distT="0" distB="0" distL="0" distR="0">
            <wp:extent cx="5732145" cy="3225800"/>
            <wp:effectExtent l="0" t="0" r="8255" b="0"/>
            <wp:docPr id="8" name="Picture 8" descr="../../../../../../Desktop/TAX/Presentation%20Slides%5B1%5D_Page_03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../../../../../../Desktop/TAX/Presentation%20Slides%5B1%5D_Page_03.p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5F" w:rsidRDefault="002D595F">
      <w:pPr>
        <w:spacing w:line="259" w:lineRule="auto"/>
        <w:rPr>
          <w:rFonts w:ascii="DIN Alternate Medium" w:eastAsiaTheme="majorEastAsia" w:hAnsi="DIN Alternate Medium" w:cstheme="majorBidi"/>
          <w:sz w:val="28"/>
          <w:szCs w:val="32"/>
        </w:rPr>
      </w:pPr>
    </w:p>
    <w:p w:rsidR="000E3684" w:rsidRDefault="000E3684" w:rsidP="000E3684"/>
    <w:p w:rsidR="000E3684" w:rsidRPr="00266CF4" w:rsidRDefault="000E3684" w:rsidP="00266CF4"/>
    <w:sectPr w:rsidR="000E3684" w:rsidRPr="00266CF4" w:rsidSect="00C423A7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1440" w:right="1440" w:bottom="1440" w:left="1440" w:header="1701" w:footer="5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B90" w:rsidRDefault="00FB1B90" w:rsidP="006B235C">
      <w:pPr>
        <w:spacing w:after="0" w:line="240" w:lineRule="auto"/>
      </w:pPr>
      <w:r>
        <w:separator/>
      </w:r>
    </w:p>
  </w:endnote>
  <w:endnote w:type="continuationSeparator" w:id="0">
    <w:p w:rsidR="00FB1B90" w:rsidRDefault="00FB1B90" w:rsidP="006B2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DIN Alternate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BDFB4EE-D6C1-4A27-A341-589F83E80670}"/>
    <w:embedBold r:id="rId2" w:fontKey="{9D9FDA9F-0D47-4899-8581-A3C557F457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 Alternate">
    <w:altName w:val="Calibri"/>
    <w:charset w:val="00"/>
    <w:family w:val="auto"/>
    <w:pitch w:val="variable"/>
    <w:sig w:usb0="00000003" w:usb1="00000000" w:usb2="00000000" w:usb3="00000000" w:csb0="00000001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185650A8-C033-4763-860F-CB3068369C43}"/>
  </w:font>
  <w:font w:name="DIN Alternate 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F00EC8C-38E8-4CD7-9A2B-F920ABB78C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dTableLigh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00"/>
    </w:tblPr>
    <w:tblGrid>
      <w:gridCol w:w="2689"/>
      <w:gridCol w:w="1984"/>
      <w:gridCol w:w="2552"/>
      <w:gridCol w:w="1791"/>
    </w:tblGrid>
    <w:tr w:rsidR="00122A07" w:rsidTr="00413B3F">
      <w:tc>
        <w:tcPr>
          <w:tcW w:w="2689" w:type="dxa"/>
        </w:tcPr>
        <w:p w:rsidR="00122A07" w:rsidRPr="00413B3F" w:rsidRDefault="00122A07" w:rsidP="00C35C97">
          <w:pPr>
            <w:pStyle w:val="Piedepgina"/>
            <w:rPr>
              <w:rStyle w:val="VeryStrong"/>
              <w:lang w:val="en-US"/>
            </w:rPr>
          </w:pPr>
          <w:r w:rsidRPr="00413B3F">
            <w:rPr>
              <w:rStyle w:val="VeryStrong"/>
              <w:lang w:val="en-US"/>
            </w:rPr>
            <w:t>Eurovent</w:t>
          </w:r>
          <w:r w:rsidRPr="00413B3F">
            <w:rPr>
              <w:rStyle w:val="VeryStrong"/>
            </w:rPr>
            <w:t xml:space="preserve"> </w:t>
          </w:r>
          <w:r w:rsidRPr="00413B3F">
            <w:rPr>
              <w:rStyle w:val="VeryStrong"/>
              <w:lang w:val="en-US"/>
            </w:rPr>
            <w:t>AISBL / IVZW / INPA</w:t>
          </w:r>
        </w:p>
        <w:p w:rsidR="00122A07" w:rsidRPr="00C452C2" w:rsidRDefault="00122A07" w:rsidP="00C35C97">
          <w:pPr>
            <w:pStyle w:val="Piedepgina"/>
            <w:rPr>
              <w:lang w:val="en-US"/>
            </w:rPr>
          </w:pPr>
          <w:r w:rsidRPr="00C452C2">
            <w:rPr>
              <w:lang w:val="en-US"/>
            </w:rPr>
            <w:t>European Industry Association</w:t>
          </w:r>
        </w:p>
        <w:p w:rsidR="00122A07" w:rsidRDefault="000A5F41" w:rsidP="00C35C97">
          <w:pPr>
            <w:pStyle w:val="Piedepgina"/>
            <w:rPr>
              <w:lang w:val="en-US"/>
            </w:rPr>
          </w:pPr>
          <w:hyperlink r:id="rId1" w:history="1">
            <w:r w:rsidR="00122A07" w:rsidRPr="00AD3DFD">
              <w:rPr>
                <w:rStyle w:val="Hipervnculo"/>
                <w:lang w:val="en-US"/>
              </w:rPr>
              <w:t>www.eurovent.eu</w:t>
            </w:r>
          </w:hyperlink>
          <w:r w:rsidR="00122A07">
            <w:rPr>
              <w:lang w:val="en-US"/>
            </w:rPr>
            <w:t xml:space="preserve"> </w:t>
          </w:r>
        </w:p>
      </w:tc>
      <w:tc>
        <w:tcPr>
          <w:tcW w:w="1984" w:type="dxa"/>
        </w:tcPr>
        <w:p w:rsidR="00122A07" w:rsidRPr="00C452C2" w:rsidRDefault="00122A07" w:rsidP="00C35C97">
          <w:pPr>
            <w:pStyle w:val="Piedepgina"/>
            <w:rPr>
              <w:lang w:val="en-US"/>
            </w:rPr>
          </w:pPr>
          <w:r w:rsidRPr="00C452C2">
            <w:rPr>
              <w:lang w:val="en-US"/>
            </w:rPr>
            <w:t>80 Bd. A. Reyers Ln</w:t>
          </w:r>
        </w:p>
        <w:p w:rsidR="00122A07" w:rsidRPr="00C452C2" w:rsidRDefault="00122A07" w:rsidP="00C35C97">
          <w:pPr>
            <w:pStyle w:val="Piedepgina"/>
            <w:rPr>
              <w:lang w:val="en-US"/>
            </w:rPr>
          </w:pPr>
          <w:r w:rsidRPr="00C452C2">
            <w:rPr>
              <w:lang w:val="en-US"/>
            </w:rPr>
            <w:t>1030 Brussels</w:t>
          </w:r>
        </w:p>
        <w:p w:rsidR="00122A07" w:rsidRDefault="00122A07" w:rsidP="00C35C97">
          <w:pPr>
            <w:pStyle w:val="Piedepgina"/>
            <w:rPr>
              <w:lang w:val="en-US"/>
            </w:rPr>
          </w:pPr>
          <w:r>
            <w:rPr>
              <w:lang w:val="en-US"/>
            </w:rPr>
            <w:t>BELGIUM</w:t>
          </w:r>
        </w:p>
      </w:tc>
      <w:tc>
        <w:tcPr>
          <w:tcW w:w="2552" w:type="dxa"/>
        </w:tcPr>
        <w:p w:rsidR="00122A07" w:rsidRPr="00C452C2" w:rsidRDefault="00122A07" w:rsidP="00C35C97">
          <w:pPr>
            <w:pStyle w:val="Piedepgina"/>
            <w:rPr>
              <w:lang w:val="en-US"/>
            </w:rPr>
          </w:pPr>
          <w:r w:rsidRPr="00C452C2">
            <w:rPr>
              <w:lang w:val="en-US"/>
            </w:rPr>
            <w:t xml:space="preserve">Phone: +32 (0)466 90 04 01  </w:t>
          </w:r>
        </w:p>
        <w:p w:rsidR="00122A07" w:rsidRPr="00C452C2" w:rsidRDefault="000A5F41" w:rsidP="00C35C97">
          <w:pPr>
            <w:pStyle w:val="Piedepgina"/>
            <w:rPr>
              <w:lang w:val="en-US"/>
            </w:rPr>
          </w:pPr>
          <w:hyperlink r:id="rId2" w:history="1">
            <w:r w:rsidR="00122A07" w:rsidRPr="00AD3DFD">
              <w:rPr>
                <w:rStyle w:val="Hipervnculo"/>
                <w:lang w:val="en-US"/>
              </w:rPr>
              <w:t>secretariat@eurovent.eu</w:t>
            </w:r>
          </w:hyperlink>
          <w:r w:rsidR="00122A07">
            <w:rPr>
              <w:lang w:val="en-US"/>
            </w:rPr>
            <w:t xml:space="preserve"> </w:t>
          </w:r>
          <w:r w:rsidR="00122A07" w:rsidRPr="00C452C2">
            <w:rPr>
              <w:lang w:val="en-US"/>
            </w:rPr>
            <w:t xml:space="preserve"> </w:t>
          </w:r>
        </w:p>
        <w:p w:rsidR="00122A07" w:rsidRDefault="000A5F41" w:rsidP="00C35C97">
          <w:pPr>
            <w:pStyle w:val="Piedepgina"/>
            <w:rPr>
              <w:lang w:val="en-US"/>
            </w:rPr>
          </w:pPr>
          <w:hyperlink r:id="rId3" w:history="1">
            <w:r w:rsidR="00122A07" w:rsidRPr="00C452C2">
              <w:rPr>
                <w:rStyle w:val="Hipervnculo"/>
                <w:lang w:val="en-US"/>
              </w:rPr>
              <w:t>Follow us on LinkedIn!</w:t>
            </w:r>
          </w:hyperlink>
        </w:p>
      </w:tc>
      <w:tc>
        <w:tcPr>
          <w:tcW w:w="1791" w:type="dxa"/>
        </w:tcPr>
        <w:p w:rsidR="00122A07" w:rsidRPr="00C452C2" w:rsidRDefault="00122A07" w:rsidP="00C35C97">
          <w:pPr>
            <w:pStyle w:val="Piedepgina"/>
            <w:rPr>
              <w:lang w:val="en-US"/>
            </w:rPr>
          </w:pPr>
          <w:r w:rsidRPr="00C452C2">
            <w:rPr>
              <w:lang w:val="en-US"/>
            </w:rPr>
            <w:t>Fortis Bank</w:t>
          </w:r>
        </w:p>
        <w:p w:rsidR="00122A07" w:rsidRPr="00C452C2" w:rsidRDefault="00122A07" w:rsidP="00C35C97">
          <w:pPr>
            <w:pStyle w:val="Piedepgina"/>
            <w:rPr>
              <w:lang w:val="en-US"/>
            </w:rPr>
          </w:pPr>
          <w:r w:rsidRPr="00C452C2">
            <w:rPr>
              <w:lang w:val="en-US"/>
            </w:rPr>
            <w:t>IBAN: BE 31 210043999555</w:t>
          </w:r>
        </w:p>
        <w:p w:rsidR="00122A07" w:rsidRDefault="00122A07" w:rsidP="00C35C97">
          <w:pPr>
            <w:pStyle w:val="Piedepgina"/>
            <w:rPr>
              <w:lang w:val="en-US"/>
            </w:rPr>
          </w:pPr>
          <w:r>
            <w:rPr>
              <w:lang w:val="en-US"/>
            </w:rPr>
            <w:t>BIC: GEBABEBB</w:t>
          </w:r>
        </w:p>
      </w:tc>
    </w:tr>
  </w:tbl>
  <w:p w:rsidR="00122A07" w:rsidRPr="00C452C2" w:rsidRDefault="00122A07" w:rsidP="00D375AE">
    <w:pPr>
      <w:pStyle w:val="Piedepgina"/>
      <w:rPr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dTableLigh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00"/>
    </w:tblPr>
    <w:tblGrid>
      <w:gridCol w:w="2689"/>
      <w:gridCol w:w="1984"/>
      <w:gridCol w:w="2552"/>
      <w:gridCol w:w="1791"/>
    </w:tblGrid>
    <w:tr w:rsidR="00122A07" w:rsidTr="00413B3F">
      <w:tc>
        <w:tcPr>
          <w:tcW w:w="2689" w:type="dxa"/>
        </w:tcPr>
        <w:p w:rsidR="00122A07" w:rsidRPr="00413B3F" w:rsidRDefault="00122A07" w:rsidP="00C452C2">
          <w:pPr>
            <w:pStyle w:val="Piedepgina"/>
            <w:rPr>
              <w:rStyle w:val="VeryStrong"/>
              <w:lang w:val="en-US"/>
            </w:rPr>
          </w:pPr>
          <w:r w:rsidRPr="00413B3F">
            <w:rPr>
              <w:rStyle w:val="VeryStrong"/>
              <w:lang w:val="en-US"/>
            </w:rPr>
            <w:t>Eurovent</w:t>
          </w:r>
          <w:r w:rsidRPr="00413B3F">
            <w:rPr>
              <w:rStyle w:val="VeryStrong"/>
            </w:rPr>
            <w:t xml:space="preserve"> </w:t>
          </w:r>
          <w:r w:rsidRPr="00413B3F">
            <w:rPr>
              <w:rStyle w:val="VeryStrong"/>
              <w:lang w:val="en-US"/>
            </w:rPr>
            <w:t>AISBL / IVZW / INPA</w:t>
          </w:r>
        </w:p>
        <w:p w:rsidR="00122A07" w:rsidRPr="00C452C2" w:rsidRDefault="00122A07">
          <w:pPr>
            <w:pStyle w:val="Piedepgina"/>
            <w:rPr>
              <w:lang w:val="en-US"/>
            </w:rPr>
          </w:pPr>
          <w:r w:rsidRPr="00C452C2">
            <w:rPr>
              <w:lang w:val="en-US"/>
            </w:rPr>
            <w:t>European Industry Association</w:t>
          </w:r>
        </w:p>
        <w:p w:rsidR="00122A07" w:rsidRDefault="000A5F41">
          <w:pPr>
            <w:pStyle w:val="Piedepgina"/>
            <w:rPr>
              <w:lang w:val="en-US"/>
            </w:rPr>
          </w:pPr>
          <w:hyperlink r:id="rId1" w:history="1">
            <w:r w:rsidR="00122A07" w:rsidRPr="00AD3DFD">
              <w:rPr>
                <w:rStyle w:val="Hipervnculo"/>
                <w:lang w:val="en-US"/>
              </w:rPr>
              <w:t>www.eurovent.eu</w:t>
            </w:r>
          </w:hyperlink>
          <w:r w:rsidR="00122A07">
            <w:rPr>
              <w:lang w:val="en-US"/>
            </w:rPr>
            <w:t xml:space="preserve"> </w:t>
          </w:r>
        </w:p>
      </w:tc>
      <w:tc>
        <w:tcPr>
          <w:tcW w:w="1984" w:type="dxa"/>
        </w:tcPr>
        <w:p w:rsidR="00122A07" w:rsidRPr="00C452C2" w:rsidRDefault="00122A07" w:rsidP="00C452C2">
          <w:pPr>
            <w:pStyle w:val="Piedepgina"/>
            <w:rPr>
              <w:lang w:val="en-US"/>
            </w:rPr>
          </w:pPr>
          <w:r w:rsidRPr="00C452C2">
            <w:rPr>
              <w:lang w:val="en-US"/>
            </w:rPr>
            <w:t>80 Bd. A. Reyers Ln</w:t>
          </w:r>
        </w:p>
        <w:p w:rsidR="00122A07" w:rsidRPr="00C452C2" w:rsidRDefault="00122A07" w:rsidP="00C452C2">
          <w:pPr>
            <w:pStyle w:val="Piedepgina"/>
            <w:rPr>
              <w:lang w:val="en-US"/>
            </w:rPr>
          </w:pPr>
          <w:r w:rsidRPr="00C452C2">
            <w:rPr>
              <w:lang w:val="en-US"/>
            </w:rPr>
            <w:t>1030 Brussels</w:t>
          </w:r>
        </w:p>
        <w:p w:rsidR="00122A07" w:rsidRDefault="00122A07">
          <w:pPr>
            <w:pStyle w:val="Piedepgina"/>
            <w:rPr>
              <w:lang w:val="en-US"/>
            </w:rPr>
          </w:pPr>
          <w:r>
            <w:rPr>
              <w:lang w:val="en-US"/>
            </w:rPr>
            <w:t>BELGIUM</w:t>
          </w:r>
        </w:p>
      </w:tc>
      <w:tc>
        <w:tcPr>
          <w:tcW w:w="2552" w:type="dxa"/>
        </w:tcPr>
        <w:p w:rsidR="00122A07" w:rsidRPr="00C452C2" w:rsidRDefault="00122A07" w:rsidP="00C452C2">
          <w:pPr>
            <w:pStyle w:val="Piedepgina"/>
            <w:rPr>
              <w:lang w:val="en-US"/>
            </w:rPr>
          </w:pPr>
          <w:r w:rsidRPr="00C452C2">
            <w:rPr>
              <w:lang w:val="en-US"/>
            </w:rPr>
            <w:t xml:space="preserve">Phone: +32 (0)466 90 04 01  </w:t>
          </w:r>
        </w:p>
        <w:p w:rsidR="00122A07" w:rsidRPr="00C452C2" w:rsidRDefault="000A5F41" w:rsidP="00C452C2">
          <w:pPr>
            <w:pStyle w:val="Piedepgina"/>
            <w:rPr>
              <w:lang w:val="en-US"/>
            </w:rPr>
          </w:pPr>
          <w:hyperlink r:id="rId2" w:history="1">
            <w:r w:rsidR="00122A07" w:rsidRPr="00AD3DFD">
              <w:rPr>
                <w:rStyle w:val="Hipervnculo"/>
                <w:lang w:val="en-US"/>
              </w:rPr>
              <w:t>secretariat@eurovent.eu</w:t>
            </w:r>
          </w:hyperlink>
          <w:r w:rsidR="00122A07">
            <w:rPr>
              <w:lang w:val="en-US"/>
            </w:rPr>
            <w:t xml:space="preserve"> </w:t>
          </w:r>
          <w:r w:rsidR="00122A07" w:rsidRPr="00C452C2">
            <w:rPr>
              <w:lang w:val="en-US"/>
            </w:rPr>
            <w:t xml:space="preserve"> </w:t>
          </w:r>
        </w:p>
        <w:p w:rsidR="00122A07" w:rsidRDefault="000A5F41">
          <w:pPr>
            <w:pStyle w:val="Piedepgina"/>
            <w:rPr>
              <w:lang w:val="en-US"/>
            </w:rPr>
          </w:pPr>
          <w:hyperlink r:id="rId3" w:history="1">
            <w:r w:rsidR="00122A07" w:rsidRPr="00C452C2">
              <w:rPr>
                <w:rStyle w:val="Hipervnculo"/>
                <w:lang w:val="en-US"/>
              </w:rPr>
              <w:t>Follow us on LinkedIn!</w:t>
            </w:r>
          </w:hyperlink>
        </w:p>
      </w:tc>
      <w:tc>
        <w:tcPr>
          <w:tcW w:w="1791" w:type="dxa"/>
        </w:tcPr>
        <w:p w:rsidR="00122A07" w:rsidRPr="00C452C2" w:rsidRDefault="00122A07" w:rsidP="00C452C2">
          <w:pPr>
            <w:pStyle w:val="Piedepgina"/>
            <w:rPr>
              <w:lang w:val="en-US"/>
            </w:rPr>
          </w:pPr>
          <w:r w:rsidRPr="00C452C2">
            <w:rPr>
              <w:lang w:val="en-US"/>
            </w:rPr>
            <w:t>Fortis Bank</w:t>
          </w:r>
        </w:p>
        <w:p w:rsidR="00122A07" w:rsidRPr="00C452C2" w:rsidRDefault="00122A07" w:rsidP="00C452C2">
          <w:pPr>
            <w:pStyle w:val="Piedepgina"/>
            <w:rPr>
              <w:lang w:val="en-US"/>
            </w:rPr>
          </w:pPr>
          <w:r w:rsidRPr="00C452C2">
            <w:rPr>
              <w:lang w:val="en-US"/>
            </w:rPr>
            <w:t>IBAN: BE 31 210043999555</w:t>
          </w:r>
        </w:p>
        <w:p w:rsidR="00122A07" w:rsidRDefault="00122A07">
          <w:pPr>
            <w:pStyle w:val="Piedepgina"/>
            <w:rPr>
              <w:lang w:val="en-US"/>
            </w:rPr>
          </w:pPr>
          <w:r>
            <w:rPr>
              <w:lang w:val="en-US"/>
            </w:rPr>
            <w:t>BIC: GEBABEBB</w:t>
          </w:r>
        </w:p>
      </w:tc>
    </w:tr>
  </w:tbl>
  <w:p w:rsidR="00122A07" w:rsidRPr="00C452C2" w:rsidRDefault="00122A07">
    <w:pPr>
      <w:pStyle w:val="Piedepgina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B90" w:rsidRDefault="00FB1B90" w:rsidP="006B235C">
      <w:pPr>
        <w:spacing w:after="0" w:line="240" w:lineRule="auto"/>
      </w:pPr>
      <w:r>
        <w:separator/>
      </w:r>
    </w:p>
  </w:footnote>
  <w:footnote w:type="continuationSeparator" w:id="0">
    <w:p w:rsidR="00FB1B90" w:rsidRDefault="00FB1B90" w:rsidP="006B2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A07" w:rsidRDefault="00122A07">
    <w:pPr>
      <w:pStyle w:val="Encabezado"/>
      <w:rPr>
        <w:noProof/>
        <w:lang w:eastAsia="en-GB"/>
      </w:rPr>
    </w:pPr>
    <w:r>
      <w:rPr>
        <w:noProof/>
        <w:lang w:val="es-ES" w:eastAsia="es-ES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page">
            <wp:posOffset>810260</wp:posOffset>
          </wp:positionH>
          <wp:positionV relativeFrom="page">
            <wp:posOffset>0</wp:posOffset>
          </wp:positionV>
          <wp:extent cx="2448000" cy="831600"/>
          <wp:effectExtent l="0" t="0" r="0" b="6985"/>
          <wp:wrapNone/>
          <wp:docPr id="3" name="Picture 3" descr="../Logos/Eurovent%20Association/Horizontal/Eurovent_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 descr="../Logos/Eurovent%20Association/Horizontal/Eurovent_horizontal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-65733"/>
                  <a:stretch/>
                </pic:blipFill>
                <pic:spPr bwMode="auto">
                  <a:xfrm>
                    <a:off x="0" y="0"/>
                    <a:ext cx="2448000" cy="83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122A07" w:rsidRDefault="000A5F41" w:rsidP="005A4038">
    <w:pPr>
      <w:pStyle w:val="Piedepgina"/>
      <w:spacing w:after="240"/>
      <w:jc w:val="right"/>
    </w:pPr>
    <w:r w:rsidRPr="000A5F41">
      <w:rPr>
        <w:noProof/>
        <w:lang w:eastAsia="en-GB"/>
      </w:rPr>
      <w:pict>
        <v:group id="Group 1" o:spid="_x0000_s2053" style="position:absolute;left:0;text-align:left;margin-left:-66.6pt;margin-top:181.8pt;width:8.5pt;height:280.8pt;z-index:-251649024" coordsize="1080,35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">
          <v:line id="Straight Connector 13" o:spid="_x0000_s2056" style="position:absolute;visibility:visible" from="0,0" to="10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" strokecolor="black [3213]" strokeweight=".25pt">
            <v:stroke joinstyle="miter"/>
            <o:lock v:ext="edit" aspectratio="t" shapetype="f"/>
          </v:line>
          <v:line id="Straight Connector 14" o:spid="_x0000_s2055" style="position:absolute;visibility:visible" from="0,17830" to="1080,1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" strokecolor="black [3213]" strokeweight=".25pt">
            <v:stroke joinstyle="miter"/>
            <o:lock v:ext="edit" aspectratio="t" shapetype="f"/>
          </v:line>
          <v:line id="Straight Connector 15" o:spid="_x0000_s2054" style="position:absolute;visibility:visible" from="0,35661" to="1080,35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" strokecolor="black [3213]" strokeweight=".25pt">
            <v:stroke joinstyle="miter"/>
            <o:lock v:ext="edit" aspectratio="t" shapetype="f"/>
          </v:line>
        </v:group>
      </w:pict>
    </w:r>
    <w:r w:rsidR="00122A07">
      <w:t xml:space="preserve">Page </w:t>
    </w:r>
    <w:r w:rsidRPr="00EB0817">
      <w:rPr>
        <w:rFonts w:ascii="DIN Alternate Medium" w:hAnsi="DIN Alternate Medium"/>
        <w:bCs/>
      </w:rPr>
      <w:fldChar w:fldCharType="begin"/>
    </w:r>
    <w:r w:rsidR="00122A07" w:rsidRPr="00EB0817">
      <w:rPr>
        <w:rFonts w:ascii="DIN Alternate Medium" w:hAnsi="DIN Alternate Medium"/>
        <w:bCs/>
      </w:rPr>
      <w:instrText xml:space="preserve"> PAGE  \* Arabic  \* MERGEFORMAT </w:instrText>
    </w:r>
    <w:r w:rsidRPr="00EB0817">
      <w:rPr>
        <w:rFonts w:ascii="DIN Alternate Medium" w:hAnsi="DIN Alternate Medium"/>
        <w:bCs/>
      </w:rPr>
      <w:fldChar w:fldCharType="separate"/>
    </w:r>
    <w:r w:rsidR="003F2749">
      <w:rPr>
        <w:rFonts w:ascii="DIN Alternate Medium" w:hAnsi="DIN Alternate Medium"/>
        <w:bCs/>
        <w:noProof/>
      </w:rPr>
      <w:t>2</w:t>
    </w:r>
    <w:r w:rsidRPr="00EB0817">
      <w:rPr>
        <w:rFonts w:ascii="DIN Alternate Medium" w:hAnsi="DIN Alternate Medium"/>
        <w:bCs/>
      </w:rPr>
      <w:fldChar w:fldCharType="end"/>
    </w:r>
    <w:r w:rsidR="00122A07">
      <w:t xml:space="preserve"> of </w:t>
    </w:r>
    <w:fldSimple w:instr=" NUMPAGES  \* Arabic  \* MERGEFORMAT ">
      <w:r w:rsidR="003F2749">
        <w:rPr>
          <w:rFonts w:ascii="DIN Alternate Medium" w:hAnsi="DIN Alternate Medium"/>
          <w:bCs/>
          <w:noProof/>
        </w:rPr>
        <w:t>4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/>
    </w:tblPr>
    <w:tblGrid>
      <w:gridCol w:w="6374"/>
      <w:gridCol w:w="2642"/>
    </w:tblGrid>
    <w:tr w:rsidR="00122A07" w:rsidRPr="00266CF4" w:rsidTr="00F65AD6">
      <w:tc>
        <w:tcPr>
          <w:tcW w:w="6374" w:type="dxa"/>
        </w:tcPr>
        <w:p w:rsidR="00122A07" w:rsidRDefault="00122A07" w:rsidP="003019DA">
          <w:pPr>
            <w:pStyle w:val="Encabezado"/>
            <w:tabs>
              <w:tab w:val="clear" w:pos="4513"/>
              <w:tab w:val="clear" w:pos="9026"/>
              <w:tab w:val="left" w:pos="2978"/>
            </w:tabs>
            <w:rPr>
              <w:noProof/>
              <w:lang w:eastAsia="en-GB"/>
            </w:rPr>
          </w:pPr>
          <w:r>
            <w:rPr>
              <w:noProof/>
              <w:lang w:eastAsia="en-GB"/>
            </w:rPr>
            <w:t>Press Release (for immediate release)</w:t>
          </w:r>
        </w:p>
      </w:tc>
      <w:tc>
        <w:tcPr>
          <w:tcW w:w="2642" w:type="dxa"/>
        </w:tcPr>
        <w:p w:rsidR="00122A07" w:rsidRPr="00266CF4" w:rsidRDefault="00D32982" w:rsidP="00D507AD">
          <w:pPr>
            <w:pStyle w:val="Headerlight"/>
          </w:pPr>
          <w:r>
            <w:t>PR – 2017-06-2</w:t>
          </w:r>
          <w:r w:rsidR="00D507AD">
            <w:t>6</w:t>
          </w:r>
        </w:p>
      </w:tc>
    </w:tr>
  </w:tbl>
  <w:p w:rsidR="00122A07" w:rsidRPr="00BB41D3" w:rsidRDefault="00122A07" w:rsidP="004D3D56">
    <w:pPr>
      <w:pStyle w:val="Encabezado"/>
      <w:rPr>
        <w:noProof/>
        <w:lang w:eastAsia="en-GB"/>
      </w:rPr>
    </w:pPr>
    <w:r>
      <w:rPr>
        <w:noProof/>
        <w:lang w:val="es-ES" w:eastAsia="es-ES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page">
            <wp:posOffset>810260</wp:posOffset>
          </wp:positionH>
          <wp:positionV relativeFrom="paragraph">
            <wp:posOffset>-1220893</wp:posOffset>
          </wp:positionV>
          <wp:extent cx="2448000" cy="831600"/>
          <wp:effectExtent l="0" t="0" r="0" b="6985"/>
          <wp:wrapNone/>
          <wp:docPr id="28" name="Picture 28" descr="../Logos/Eurovent%20Association/Horizontal/Eurovent_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 descr="../Logos/Eurovent%20Association/Horizontal/Eurovent_horizontal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-65733"/>
                  <a:stretch/>
                </pic:blipFill>
                <pic:spPr bwMode="auto">
                  <a:xfrm>
                    <a:off x="0" y="0"/>
                    <a:ext cx="2448000" cy="83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0A5F41" w:rsidRPr="000A5F41">
      <w:rPr>
        <w:noProof/>
        <w:lang w:eastAsia="en-GB"/>
      </w:rPr>
      <w:pict>
        <v:group id="Group 2" o:spid="_x0000_s2049" style="position:absolute;margin-left:-66.6pt;margin-top:181.8pt;width:8.5pt;height:280.8pt;z-index:-251659264;mso-position-horizontal-relative:text;mso-position-vertical-relative:text" coordsize="1080,35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">
          <v:line id="Straight Connector 4" o:spid="_x0000_s2052" style="position:absolute;visibility:visible" from="0,0" to="10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" strokecolor="black [3213]" strokeweight=".25pt">
            <v:stroke joinstyle="miter"/>
            <o:lock v:ext="edit" aspectratio="t" shapetype="f"/>
          </v:line>
          <v:line id="Straight Connector 5" o:spid="_x0000_s2051" style="position:absolute;visibility:visible" from="0,17830" to="1080,1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" strokecolor="black [3213]" strokeweight=".25pt">
            <v:stroke joinstyle="miter"/>
            <o:lock v:ext="edit" aspectratio="t" shapetype="f"/>
          </v:line>
          <v:line id="Straight Connector 6" o:spid="_x0000_s2050" style="position:absolute;visibility:visible" from="0,35661" to="1080,35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" strokecolor="black [3213]" strokeweight=".25pt">
            <v:stroke joinstyle="miter"/>
            <o:lock v:ext="edit" aspectratio="t" shapetype="f"/>
          </v:lin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55.75pt;height:255.75pt;visibility:visible;mso-wrap-style:square" o:bullet="t">
        <v:imagedata r:id="rId1" o:title="it"/>
      </v:shape>
    </w:pict>
  </w:numPicBullet>
  <w:numPicBullet w:numPicBulletId="1">
    <w:pict>
      <v:shape id="_x0000_i1029" type="#_x0000_t75" style="width:255.75pt;height:255.75pt;visibility:visible;mso-wrap-style:square" o:bullet="t">
        <v:imagedata r:id="rId2" o:title="dk"/>
      </v:shape>
    </w:pict>
  </w:numPicBullet>
  <w:abstractNum w:abstractNumId="0">
    <w:nsid w:val="039D4EA8"/>
    <w:multiLevelType w:val="hybridMultilevel"/>
    <w:tmpl w:val="0C7C6C5C"/>
    <w:lvl w:ilvl="0" w:tplc="36C23EC8">
      <w:numFmt w:val="bullet"/>
      <w:pStyle w:val="Prrafodelista"/>
      <w:lvlText w:val="-"/>
      <w:lvlJc w:val="left"/>
      <w:pPr>
        <w:ind w:left="717" w:hanging="360"/>
      </w:pPr>
      <w:rPr>
        <w:rFonts w:ascii="DIN Alternate Light" w:eastAsiaTheme="minorHAnsi" w:hAnsi="DIN Alternate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A7474"/>
    <w:multiLevelType w:val="hybridMultilevel"/>
    <w:tmpl w:val="E7FA138C"/>
    <w:lvl w:ilvl="0" w:tplc="FA369B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32695"/>
    <w:multiLevelType w:val="hybridMultilevel"/>
    <w:tmpl w:val="E75C4410"/>
    <w:lvl w:ilvl="0" w:tplc="6A244E56">
      <w:numFmt w:val="decimal"/>
      <w:pStyle w:val="TableListParagraph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4F1627"/>
    <w:multiLevelType w:val="hybridMultilevel"/>
    <w:tmpl w:val="121658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6D465C"/>
    <w:multiLevelType w:val="hybridMultilevel"/>
    <w:tmpl w:val="4D7E37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6870F5"/>
    <w:multiLevelType w:val="hybridMultilevel"/>
    <w:tmpl w:val="55FAEA0C"/>
    <w:lvl w:ilvl="0" w:tplc="4E300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9D63AB"/>
    <w:multiLevelType w:val="multilevel"/>
    <w:tmpl w:val="879ABD62"/>
    <w:numStyleLink w:val="Listbullet1"/>
  </w:abstractNum>
  <w:abstractNum w:abstractNumId="7">
    <w:nsid w:val="19A03EFE"/>
    <w:multiLevelType w:val="multilevel"/>
    <w:tmpl w:val="879ABD62"/>
    <w:numStyleLink w:val="Listbullet1"/>
  </w:abstractNum>
  <w:abstractNum w:abstractNumId="8">
    <w:nsid w:val="19A3402B"/>
    <w:multiLevelType w:val="hybridMultilevel"/>
    <w:tmpl w:val="4000B9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D0725E"/>
    <w:multiLevelType w:val="multilevel"/>
    <w:tmpl w:val="879ABD62"/>
    <w:numStyleLink w:val="Listbullet1"/>
  </w:abstractNum>
  <w:abstractNum w:abstractNumId="10">
    <w:nsid w:val="20EB0624"/>
    <w:multiLevelType w:val="hybridMultilevel"/>
    <w:tmpl w:val="E92E07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8C20E0"/>
    <w:multiLevelType w:val="hybridMultilevel"/>
    <w:tmpl w:val="F5C08914"/>
    <w:lvl w:ilvl="0" w:tplc="8D0A6542">
      <w:start w:val="5"/>
      <w:numFmt w:val="bullet"/>
      <w:lvlText w:val="-"/>
      <w:lvlJc w:val="left"/>
      <w:pPr>
        <w:ind w:left="720" w:hanging="360"/>
      </w:pPr>
      <w:rPr>
        <w:rFonts w:ascii="DIN Alternate" w:eastAsiaTheme="minorHAnsi" w:hAnsi="DIN Alternate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EA0BCC"/>
    <w:multiLevelType w:val="hybridMultilevel"/>
    <w:tmpl w:val="3C2A7238"/>
    <w:lvl w:ilvl="0" w:tplc="60AC3672">
      <w:start w:val="5"/>
      <w:numFmt w:val="bullet"/>
      <w:lvlText w:val="-"/>
      <w:lvlJc w:val="left"/>
      <w:pPr>
        <w:ind w:left="720" w:hanging="360"/>
      </w:pPr>
      <w:rPr>
        <w:rFonts w:ascii="DIN Alternate" w:eastAsiaTheme="minorHAnsi" w:hAnsi="DIN Alternat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51194E"/>
    <w:multiLevelType w:val="hybridMultilevel"/>
    <w:tmpl w:val="52B6A9C2"/>
    <w:lvl w:ilvl="0" w:tplc="5E44D6A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5575AE"/>
    <w:multiLevelType w:val="hybridMultilevel"/>
    <w:tmpl w:val="2200A992"/>
    <w:lvl w:ilvl="0" w:tplc="1E82BD14">
      <w:start w:val="5"/>
      <w:numFmt w:val="bullet"/>
      <w:lvlText w:val="-"/>
      <w:lvlJc w:val="left"/>
      <w:pPr>
        <w:ind w:left="720" w:hanging="360"/>
      </w:pPr>
      <w:rPr>
        <w:rFonts w:ascii="DIN Alternate" w:eastAsiaTheme="minorHAnsi" w:hAnsi="DIN Alternate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35059D"/>
    <w:multiLevelType w:val="hybridMultilevel"/>
    <w:tmpl w:val="E92E07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7A14EB"/>
    <w:multiLevelType w:val="multilevel"/>
    <w:tmpl w:val="879ABD62"/>
    <w:numStyleLink w:val="Listbullet1"/>
  </w:abstractNum>
  <w:abstractNum w:abstractNumId="17">
    <w:nsid w:val="35606B9A"/>
    <w:multiLevelType w:val="hybridMultilevel"/>
    <w:tmpl w:val="C436F414"/>
    <w:lvl w:ilvl="0" w:tplc="19A04DF4">
      <w:numFmt w:val="bullet"/>
      <w:lvlText w:val="-"/>
      <w:lvlJc w:val="left"/>
      <w:pPr>
        <w:ind w:left="720" w:hanging="360"/>
      </w:pPr>
      <w:rPr>
        <w:rFonts w:ascii="DIN Alternate" w:eastAsiaTheme="minorHAnsi" w:hAnsi="DIN Alternat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784E0D"/>
    <w:multiLevelType w:val="hybridMultilevel"/>
    <w:tmpl w:val="E92E07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6C75CA"/>
    <w:multiLevelType w:val="multilevel"/>
    <w:tmpl w:val="16CE4064"/>
    <w:numStyleLink w:val="-ListBullet"/>
  </w:abstractNum>
  <w:abstractNum w:abstractNumId="20">
    <w:nsid w:val="3A3F3F79"/>
    <w:multiLevelType w:val="multilevel"/>
    <w:tmpl w:val="16CE4064"/>
    <w:styleLink w:val="-ListBullet"/>
    <w:lvl w:ilvl="0">
      <w:start w:val="5"/>
      <w:numFmt w:val="bullet"/>
      <w:lvlText w:val="—"/>
      <w:lvlJc w:val="left"/>
      <w:pPr>
        <w:ind w:left="720" w:hanging="360"/>
      </w:pPr>
      <w:rPr>
        <w:rFonts w:ascii="DIN Alternate" w:eastAsiaTheme="minorHAnsi" w:hAnsi="DIN Alternate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2E4545"/>
    <w:multiLevelType w:val="hybridMultilevel"/>
    <w:tmpl w:val="6A269ADE"/>
    <w:lvl w:ilvl="0" w:tplc="B8088F72">
      <w:start w:val="1"/>
      <w:numFmt w:val="bullet"/>
      <w:lvlText w:val="—"/>
      <w:lvlJc w:val="left"/>
      <w:pPr>
        <w:ind w:left="360" w:hanging="360"/>
      </w:pPr>
      <w:rPr>
        <w:rFonts w:ascii="DIN" w:eastAsiaTheme="minorHAnsi" w:hAnsi="DIN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456A96"/>
    <w:multiLevelType w:val="hybridMultilevel"/>
    <w:tmpl w:val="EFB486A0"/>
    <w:lvl w:ilvl="0" w:tplc="13F6321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516FC8"/>
    <w:multiLevelType w:val="hybridMultilevel"/>
    <w:tmpl w:val="C5F863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AA24F2"/>
    <w:multiLevelType w:val="hybridMultilevel"/>
    <w:tmpl w:val="A940A632"/>
    <w:lvl w:ilvl="0" w:tplc="FA369B54"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C8773E"/>
    <w:multiLevelType w:val="hybridMultilevel"/>
    <w:tmpl w:val="E92E07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98241F"/>
    <w:multiLevelType w:val="hybridMultilevel"/>
    <w:tmpl w:val="CC4CF406"/>
    <w:lvl w:ilvl="0" w:tplc="C8947C52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73345A"/>
    <w:multiLevelType w:val="multilevel"/>
    <w:tmpl w:val="44E0969C"/>
    <w:lvl w:ilvl="0">
      <w:numFmt w:val="bullet"/>
      <w:lvlText w:val="-"/>
      <w:lvlJc w:val="left"/>
      <w:pPr>
        <w:ind w:left="720" w:hanging="360"/>
      </w:pPr>
      <w:rPr>
        <w:rFonts w:ascii="DIN Alternate Light" w:eastAsiaTheme="minorHAnsi" w:hAnsi="DIN Alternate Light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C504F6"/>
    <w:multiLevelType w:val="hybridMultilevel"/>
    <w:tmpl w:val="A67E9C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821E72"/>
    <w:multiLevelType w:val="hybridMultilevel"/>
    <w:tmpl w:val="15129A48"/>
    <w:lvl w:ilvl="0" w:tplc="19A04DF4">
      <w:numFmt w:val="bullet"/>
      <w:lvlText w:val="-"/>
      <w:lvlJc w:val="left"/>
      <w:pPr>
        <w:ind w:left="720" w:hanging="360"/>
      </w:pPr>
      <w:rPr>
        <w:rFonts w:ascii="DIN Alternate" w:eastAsiaTheme="minorHAnsi" w:hAnsi="DIN Alternat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B920CC"/>
    <w:multiLevelType w:val="hybridMultilevel"/>
    <w:tmpl w:val="D3FE6208"/>
    <w:lvl w:ilvl="0" w:tplc="FA369B54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3C348A"/>
    <w:multiLevelType w:val="hybridMultilevel"/>
    <w:tmpl w:val="2F76160A"/>
    <w:lvl w:ilvl="0" w:tplc="19A04DF4">
      <w:numFmt w:val="bullet"/>
      <w:lvlText w:val="-"/>
      <w:lvlJc w:val="left"/>
      <w:pPr>
        <w:ind w:left="720" w:hanging="360"/>
      </w:pPr>
      <w:rPr>
        <w:rFonts w:ascii="DIN Alternate" w:eastAsiaTheme="minorHAnsi" w:hAnsi="DIN Alternat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D25E77"/>
    <w:multiLevelType w:val="hybridMultilevel"/>
    <w:tmpl w:val="90F8223A"/>
    <w:lvl w:ilvl="0" w:tplc="19A04DF4">
      <w:start w:val="5"/>
      <w:numFmt w:val="bullet"/>
      <w:lvlText w:val="-"/>
      <w:lvlJc w:val="left"/>
      <w:pPr>
        <w:ind w:left="720" w:hanging="360"/>
      </w:pPr>
      <w:rPr>
        <w:rFonts w:ascii="DIN Alternate" w:eastAsiaTheme="minorHAnsi" w:hAnsi="DIN Alternate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3D4B0F"/>
    <w:multiLevelType w:val="hybridMultilevel"/>
    <w:tmpl w:val="7D84C7C8"/>
    <w:lvl w:ilvl="0" w:tplc="FA369B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2729CE"/>
    <w:multiLevelType w:val="hybridMultilevel"/>
    <w:tmpl w:val="19FA01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FB5FC8"/>
    <w:multiLevelType w:val="hybridMultilevel"/>
    <w:tmpl w:val="7C7C44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474224"/>
    <w:multiLevelType w:val="hybridMultilevel"/>
    <w:tmpl w:val="469090D2"/>
    <w:lvl w:ilvl="0" w:tplc="428C4EC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8E11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297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A265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866C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B4F9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7C24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0838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90CA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6FA854E3"/>
    <w:multiLevelType w:val="hybridMultilevel"/>
    <w:tmpl w:val="89EC97D2"/>
    <w:lvl w:ilvl="0" w:tplc="3690A708">
      <w:start w:val="1"/>
      <w:numFmt w:val="bullet"/>
      <w:lvlText w:val="—"/>
      <w:lvlJc w:val="left"/>
      <w:pPr>
        <w:ind w:left="720" w:hanging="360"/>
      </w:pPr>
      <w:rPr>
        <w:rFonts w:ascii="DIN" w:eastAsiaTheme="minorHAnsi" w:hAnsi="DIN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4B2C8C"/>
    <w:multiLevelType w:val="multilevel"/>
    <w:tmpl w:val="879ABD62"/>
    <w:styleLink w:val="Listbullet1"/>
    <w:lvl w:ilvl="0">
      <w:start w:val="1"/>
      <w:numFmt w:val="bullet"/>
      <w:lvlText w:val="—"/>
      <w:lvlJc w:val="left"/>
      <w:pPr>
        <w:tabs>
          <w:tab w:val="num" w:pos="357"/>
        </w:tabs>
        <w:ind w:left="357" w:hanging="357"/>
      </w:pPr>
      <w:rPr>
        <w:rFonts w:ascii="DIN" w:hAnsi="DIN" w:hint="default"/>
      </w:rPr>
    </w:lvl>
    <w:lvl w:ilvl="1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91" w:hanging="351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3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5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277" w:hanging="360"/>
      </w:pPr>
      <w:rPr>
        <w:rFonts w:ascii="Wingdings" w:hAnsi="Wingdings" w:hint="default"/>
      </w:rPr>
    </w:lvl>
  </w:abstractNum>
  <w:abstractNum w:abstractNumId="39">
    <w:nsid w:val="727F3189"/>
    <w:multiLevelType w:val="hybridMultilevel"/>
    <w:tmpl w:val="AD541D6A"/>
    <w:lvl w:ilvl="0" w:tplc="31085162">
      <w:start w:val="2014"/>
      <w:numFmt w:val="bullet"/>
      <w:lvlText w:val="-"/>
      <w:lvlJc w:val="left"/>
      <w:pPr>
        <w:ind w:left="720" w:hanging="360"/>
      </w:pPr>
      <w:rPr>
        <w:rFonts w:ascii="DIN Alternate Light" w:eastAsiaTheme="majorEastAsia" w:hAnsi="DIN Alternate Light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D9060C"/>
    <w:multiLevelType w:val="hybridMultilevel"/>
    <w:tmpl w:val="2B164DB4"/>
    <w:lvl w:ilvl="0" w:tplc="0192BC74">
      <w:numFmt w:val="bullet"/>
      <w:lvlText w:val="-"/>
      <w:lvlJc w:val="left"/>
      <w:pPr>
        <w:ind w:left="720" w:hanging="360"/>
      </w:pPr>
      <w:rPr>
        <w:rFonts w:ascii="DIN Alternate Light" w:eastAsiaTheme="minorHAnsi" w:hAnsi="DIN Alternate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9D4D06"/>
    <w:multiLevelType w:val="hybridMultilevel"/>
    <w:tmpl w:val="EE12ADF8"/>
    <w:lvl w:ilvl="0" w:tplc="FA369B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321EA9"/>
    <w:multiLevelType w:val="multilevel"/>
    <w:tmpl w:val="879ABD62"/>
    <w:numStyleLink w:val="Listbullet1"/>
  </w:abstractNum>
  <w:abstractNum w:abstractNumId="43">
    <w:nsid w:val="7C6B581B"/>
    <w:multiLevelType w:val="hybridMultilevel"/>
    <w:tmpl w:val="E92E07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EE059F"/>
    <w:multiLevelType w:val="hybridMultilevel"/>
    <w:tmpl w:val="16CE4064"/>
    <w:lvl w:ilvl="0" w:tplc="19A04DF4">
      <w:start w:val="5"/>
      <w:numFmt w:val="bullet"/>
      <w:lvlText w:val="-"/>
      <w:lvlJc w:val="left"/>
      <w:pPr>
        <w:ind w:left="720" w:hanging="360"/>
      </w:pPr>
      <w:rPr>
        <w:rFonts w:ascii="DIN Alternate" w:eastAsiaTheme="minorHAnsi" w:hAnsi="DIN Alternat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8636E8"/>
    <w:multiLevelType w:val="hybridMultilevel"/>
    <w:tmpl w:val="F852E992"/>
    <w:lvl w:ilvl="0" w:tplc="19A04DF4">
      <w:start w:val="5"/>
      <w:numFmt w:val="bullet"/>
      <w:lvlText w:val="-"/>
      <w:lvlJc w:val="left"/>
      <w:pPr>
        <w:ind w:left="720" w:hanging="360"/>
      </w:pPr>
      <w:rPr>
        <w:rFonts w:ascii="DIN Alternate" w:eastAsiaTheme="minorHAnsi" w:hAnsi="DIN Alternate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A84B37"/>
    <w:multiLevelType w:val="multilevel"/>
    <w:tmpl w:val="16CE4064"/>
    <w:lvl w:ilvl="0">
      <w:start w:val="5"/>
      <w:numFmt w:val="bullet"/>
      <w:lvlText w:val="-"/>
      <w:lvlJc w:val="left"/>
      <w:pPr>
        <w:ind w:left="720" w:hanging="360"/>
      </w:pPr>
      <w:rPr>
        <w:rFonts w:ascii="DIN Alternate" w:eastAsiaTheme="minorHAnsi" w:hAnsi="DIN Alternate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8"/>
  </w:num>
  <w:num w:numId="3">
    <w:abstractNumId w:val="16"/>
  </w:num>
  <w:num w:numId="4">
    <w:abstractNumId w:val="12"/>
  </w:num>
  <w:num w:numId="5">
    <w:abstractNumId w:val="7"/>
  </w:num>
  <w:num w:numId="6">
    <w:abstractNumId w:val="6"/>
  </w:num>
  <w:num w:numId="7">
    <w:abstractNumId w:val="14"/>
  </w:num>
  <w:num w:numId="8">
    <w:abstractNumId w:val="9"/>
  </w:num>
  <w:num w:numId="9">
    <w:abstractNumId w:val="11"/>
  </w:num>
  <w:num w:numId="10">
    <w:abstractNumId w:val="42"/>
  </w:num>
  <w:num w:numId="11">
    <w:abstractNumId w:val="37"/>
  </w:num>
  <w:num w:numId="12">
    <w:abstractNumId w:val="44"/>
  </w:num>
  <w:num w:numId="13">
    <w:abstractNumId w:val="46"/>
  </w:num>
  <w:num w:numId="14">
    <w:abstractNumId w:val="20"/>
  </w:num>
  <w:num w:numId="15">
    <w:abstractNumId w:val="19"/>
  </w:num>
  <w:num w:numId="16">
    <w:abstractNumId w:val="32"/>
  </w:num>
  <w:num w:numId="17">
    <w:abstractNumId w:val="39"/>
  </w:num>
  <w:num w:numId="18">
    <w:abstractNumId w:val="24"/>
  </w:num>
  <w:num w:numId="19">
    <w:abstractNumId w:val="45"/>
  </w:num>
  <w:num w:numId="20">
    <w:abstractNumId w:val="26"/>
  </w:num>
  <w:num w:numId="21">
    <w:abstractNumId w:val="13"/>
  </w:num>
  <w:num w:numId="22">
    <w:abstractNumId w:val="31"/>
  </w:num>
  <w:num w:numId="23">
    <w:abstractNumId w:val="29"/>
  </w:num>
  <w:num w:numId="24">
    <w:abstractNumId w:val="17"/>
  </w:num>
  <w:num w:numId="25">
    <w:abstractNumId w:val="40"/>
  </w:num>
  <w:num w:numId="26">
    <w:abstractNumId w:val="34"/>
  </w:num>
  <w:num w:numId="27">
    <w:abstractNumId w:val="2"/>
  </w:num>
  <w:num w:numId="28">
    <w:abstractNumId w:val="41"/>
  </w:num>
  <w:num w:numId="29">
    <w:abstractNumId w:val="1"/>
  </w:num>
  <w:num w:numId="30">
    <w:abstractNumId w:val="33"/>
  </w:num>
  <w:num w:numId="31">
    <w:abstractNumId w:val="28"/>
  </w:num>
  <w:num w:numId="32">
    <w:abstractNumId w:val="23"/>
  </w:num>
  <w:num w:numId="33">
    <w:abstractNumId w:val="18"/>
  </w:num>
  <w:num w:numId="34">
    <w:abstractNumId w:val="5"/>
  </w:num>
  <w:num w:numId="35">
    <w:abstractNumId w:val="30"/>
  </w:num>
  <w:num w:numId="36">
    <w:abstractNumId w:val="10"/>
  </w:num>
  <w:num w:numId="37">
    <w:abstractNumId w:val="22"/>
  </w:num>
  <w:num w:numId="38">
    <w:abstractNumId w:val="43"/>
  </w:num>
  <w:num w:numId="39">
    <w:abstractNumId w:val="15"/>
  </w:num>
  <w:num w:numId="40">
    <w:abstractNumId w:val="25"/>
  </w:num>
  <w:num w:numId="41">
    <w:abstractNumId w:val="4"/>
  </w:num>
  <w:num w:numId="42">
    <w:abstractNumId w:val="3"/>
  </w:num>
  <w:num w:numId="43">
    <w:abstractNumId w:val="35"/>
  </w:num>
  <w:num w:numId="44">
    <w:abstractNumId w:val="8"/>
  </w:num>
  <w:num w:numId="45">
    <w:abstractNumId w:val="36"/>
  </w:num>
  <w:num w:numId="46">
    <w:abstractNumId w:val="0"/>
  </w:num>
  <w:num w:numId="47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ttachedTemplate r:id="rId1"/>
  <w:stylePaneFormatFilter w:val="1021"/>
  <w:defaultTabStop w:val="720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C68F9"/>
    <w:rsid w:val="00007732"/>
    <w:rsid w:val="00010D0D"/>
    <w:rsid w:val="000133AD"/>
    <w:rsid w:val="00015DD5"/>
    <w:rsid w:val="00020452"/>
    <w:rsid w:val="00021A3B"/>
    <w:rsid w:val="0002242A"/>
    <w:rsid w:val="00023088"/>
    <w:rsid w:val="000237ED"/>
    <w:rsid w:val="00025969"/>
    <w:rsid w:val="00027213"/>
    <w:rsid w:val="0003097B"/>
    <w:rsid w:val="00033D9F"/>
    <w:rsid w:val="000452B1"/>
    <w:rsid w:val="0004695E"/>
    <w:rsid w:val="00047DCC"/>
    <w:rsid w:val="000524A8"/>
    <w:rsid w:val="0005313A"/>
    <w:rsid w:val="00053307"/>
    <w:rsid w:val="000545FD"/>
    <w:rsid w:val="00055AB5"/>
    <w:rsid w:val="00057A0B"/>
    <w:rsid w:val="00060505"/>
    <w:rsid w:val="000664A9"/>
    <w:rsid w:val="000674B8"/>
    <w:rsid w:val="00071949"/>
    <w:rsid w:val="000740D2"/>
    <w:rsid w:val="00075CAB"/>
    <w:rsid w:val="00080B4F"/>
    <w:rsid w:val="00083483"/>
    <w:rsid w:val="00090F85"/>
    <w:rsid w:val="0009367A"/>
    <w:rsid w:val="00095F14"/>
    <w:rsid w:val="00096C4E"/>
    <w:rsid w:val="000A088D"/>
    <w:rsid w:val="000A0C3F"/>
    <w:rsid w:val="000A3026"/>
    <w:rsid w:val="000A3157"/>
    <w:rsid w:val="000A45A6"/>
    <w:rsid w:val="000A53C3"/>
    <w:rsid w:val="000A5F41"/>
    <w:rsid w:val="000A6327"/>
    <w:rsid w:val="000B0473"/>
    <w:rsid w:val="000B15B5"/>
    <w:rsid w:val="000B1C4F"/>
    <w:rsid w:val="000B70E4"/>
    <w:rsid w:val="000B772B"/>
    <w:rsid w:val="000C00A8"/>
    <w:rsid w:val="000C033A"/>
    <w:rsid w:val="000C0F78"/>
    <w:rsid w:val="000C1E8F"/>
    <w:rsid w:val="000C3B38"/>
    <w:rsid w:val="000C5D76"/>
    <w:rsid w:val="000C7825"/>
    <w:rsid w:val="000D0886"/>
    <w:rsid w:val="000D2B8F"/>
    <w:rsid w:val="000D747F"/>
    <w:rsid w:val="000D74FF"/>
    <w:rsid w:val="000E1D5B"/>
    <w:rsid w:val="000E2A9E"/>
    <w:rsid w:val="000E3593"/>
    <w:rsid w:val="000E3684"/>
    <w:rsid w:val="000E49FB"/>
    <w:rsid w:val="000E774A"/>
    <w:rsid w:val="000E798C"/>
    <w:rsid w:val="000E7A41"/>
    <w:rsid w:val="000F051E"/>
    <w:rsid w:val="000F4C6F"/>
    <w:rsid w:val="000F4CC5"/>
    <w:rsid w:val="000F6682"/>
    <w:rsid w:val="001011CD"/>
    <w:rsid w:val="00103E46"/>
    <w:rsid w:val="001047FD"/>
    <w:rsid w:val="00105788"/>
    <w:rsid w:val="00111911"/>
    <w:rsid w:val="00113541"/>
    <w:rsid w:val="00113BFC"/>
    <w:rsid w:val="00117509"/>
    <w:rsid w:val="001176AC"/>
    <w:rsid w:val="00122A07"/>
    <w:rsid w:val="00123349"/>
    <w:rsid w:val="0012720D"/>
    <w:rsid w:val="001318C3"/>
    <w:rsid w:val="00132CA7"/>
    <w:rsid w:val="001363EB"/>
    <w:rsid w:val="0014011C"/>
    <w:rsid w:val="00141A91"/>
    <w:rsid w:val="001426CD"/>
    <w:rsid w:val="00151E7D"/>
    <w:rsid w:val="00152BDD"/>
    <w:rsid w:val="001548D4"/>
    <w:rsid w:val="00155EAD"/>
    <w:rsid w:val="00157CB8"/>
    <w:rsid w:val="001709B2"/>
    <w:rsid w:val="00170A92"/>
    <w:rsid w:val="00171D99"/>
    <w:rsid w:val="001728BB"/>
    <w:rsid w:val="001738E5"/>
    <w:rsid w:val="00174587"/>
    <w:rsid w:val="00177A40"/>
    <w:rsid w:val="001822C7"/>
    <w:rsid w:val="00184750"/>
    <w:rsid w:val="001876E3"/>
    <w:rsid w:val="001877FB"/>
    <w:rsid w:val="0019349F"/>
    <w:rsid w:val="00194700"/>
    <w:rsid w:val="00194CBA"/>
    <w:rsid w:val="001A1E26"/>
    <w:rsid w:val="001A5F77"/>
    <w:rsid w:val="001A7F3A"/>
    <w:rsid w:val="001A7F7A"/>
    <w:rsid w:val="001B2E72"/>
    <w:rsid w:val="001B3B52"/>
    <w:rsid w:val="001B5BEF"/>
    <w:rsid w:val="001C06D6"/>
    <w:rsid w:val="001C261C"/>
    <w:rsid w:val="001C2B6F"/>
    <w:rsid w:val="001C6A9B"/>
    <w:rsid w:val="001D03AA"/>
    <w:rsid w:val="001D5EF3"/>
    <w:rsid w:val="001E03F5"/>
    <w:rsid w:val="001E4C78"/>
    <w:rsid w:val="001E553D"/>
    <w:rsid w:val="001E6F2F"/>
    <w:rsid w:val="001E7BDF"/>
    <w:rsid w:val="001F1DEA"/>
    <w:rsid w:val="001F40CD"/>
    <w:rsid w:val="00201A89"/>
    <w:rsid w:val="00204E16"/>
    <w:rsid w:val="00211BFB"/>
    <w:rsid w:val="00213804"/>
    <w:rsid w:val="00213AC7"/>
    <w:rsid w:val="00214930"/>
    <w:rsid w:val="0021782A"/>
    <w:rsid w:val="00220725"/>
    <w:rsid w:val="00224BF2"/>
    <w:rsid w:val="002313D8"/>
    <w:rsid w:val="00242EA2"/>
    <w:rsid w:val="00243F0B"/>
    <w:rsid w:val="00244AD0"/>
    <w:rsid w:val="00245FE2"/>
    <w:rsid w:val="002534E5"/>
    <w:rsid w:val="002557CE"/>
    <w:rsid w:val="00257487"/>
    <w:rsid w:val="00257B29"/>
    <w:rsid w:val="0026320C"/>
    <w:rsid w:val="00263834"/>
    <w:rsid w:val="00263A73"/>
    <w:rsid w:val="002644D0"/>
    <w:rsid w:val="00264BA2"/>
    <w:rsid w:val="00266CF4"/>
    <w:rsid w:val="00266D8C"/>
    <w:rsid w:val="0026793E"/>
    <w:rsid w:val="00270A33"/>
    <w:rsid w:val="00270C3B"/>
    <w:rsid w:val="00271022"/>
    <w:rsid w:val="00271EA2"/>
    <w:rsid w:val="002729DF"/>
    <w:rsid w:val="00277CB1"/>
    <w:rsid w:val="00281E45"/>
    <w:rsid w:val="00282069"/>
    <w:rsid w:val="00282EB9"/>
    <w:rsid w:val="00285377"/>
    <w:rsid w:val="00285CB6"/>
    <w:rsid w:val="00291391"/>
    <w:rsid w:val="00291D97"/>
    <w:rsid w:val="00294EE2"/>
    <w:rsid w:val="0029796B"/>
    <w:rsid w:val="002A4BF1"/>
    <w:rsid w:val="002A5081"/>
    <w:rsid w:val="002A54F4"/>
    <w:rsid w:val="002A55BC"/>
    <w:rsid w:val="002B35F6"/>
    <w:rsid w:val="002B445E"/>
    <w:rsid w:val="002C1D15"/>
    <w:rsid w:val="002C6943"/>
    <w:rsid w:val="002C7757"/>
    <w:rsid w:val="002D37B0"/>
    <w:rsid w:val="002D3CC4"/>
    <w:rsid w:val="002D595F"/>
    <w:rsid w:val="002D5E99"/>
    <w:rsid w:val="002D6180"/>
    <w:rsid w:val="002D639B"/>
    <w:rsid w:val="002D7088"/>
    <w:rsid w:val="002E0824"/>
    <w:rsid w:val="002E2E5E"/>
    <w:rsid w:val="002E4C75"/>
    <w:rsid w:val="002E5C1A"/>
    <w:rsid w:val="002F0CAB"/>
    <w:rsid w:val="002F2C43"/>
    <w:rsid w:val="0030087C"/>
    <w:rsid w:val="003019DA"/>
    <w:rsid w:val="003048F8"/>
    <w:rsid w:val="00307E83"/>
    <w:rsid w:val="00310E83"/>
    <w:rsid w:val="0031353C"/>
    <w:rsid w:val="00315F54"/>
    <w:rsid w:val="0033137A"/>
    <w:rsid w:val="00335333"/>
    <w:rsid w:val="00337EC0"/>
    <w:rsid w:val="00341171"/>
    <w:rsid w:val="0034373A"/>
    <w:rsid w:val="00345475"/>
    <w:rsid w:val="00345A1E"/>
    <w:rsid w:val="003518D3"/>
    <w:rsid w:val="003551DF"/>
    <w:rsid w:val="00355308"/>
    <w:rsid w:val="0036085B"/>
    <w:rsid w:val="0036450C"/>
    <w:rsid w:val="003667BE"/>
    <w:rsid w:val="003723BA"/>
    <w:rsid w:val="00372EB6"/>
    <w:rsid w:val="003760E0"/>
    <w:rsid w:val="00377F00"/>
    <w:rsid w:val="00384145"/>
    <w:rsid w:val="00384D78"/>
    <w:rsid w:val="00393EBE"/>
    <w:rsid w:val="00395D14"/>
    <w:rsid w:val="003977F6"/>
    <w:rsid w:val="003A292E"/>
    <w:rsid w:val="003A3C39"/>
    <w:rsid w:val="003B0682"/>
    <w:rsid w:val="003B23CC"/>
    <w:rsid w:val="003B3DB4"/>
    <w:rsid w:val="003B66AA"/>
    <w:rsid w:val="003B78D5"/>
    <w:rsid w:val="003C14B6"/>
    <w:rsid w:val="003C3979"/>
    <w:rsid w:val="003C5539"/>
    <w:rsid w:val="003D00FF"/>
    <w:rsid w:val="003D1D8E"/>
    <w:rsid w:val="003D5CFF"/>
    <w:rsid w:val="003D5FE2"/>
    <w:rsid w:val="003D6FD8"/>
    <w:rsid w:val="003E43DE"/>
    <w:rsid w:val="003E45CB"/>
    <w:rsid w:val="003F0B41"/>
    <w:rsid w:val="003F2749"/>
    <w:rsid w:val="003F3A8B"/>
    <w:rsid w:val="003F5DCB"/>
    <w:rsid w:val="003F5E6C"/>
    <w:rsid w:val="004039D9"/>
    <w:rsid w:val="0040429E"/>
    <w:rsid w:val="00413B3F"/>
    <w:rsid w:val="00414B94"/>
    <w:rsid w:val="00416FA5"/>
    <w:rsid w:val="0041703A"/>
    <w:rsid w:val="00420DE0"/>
    <w:rsid w:val="00425EC0"/>
    <w:rsid w:val="00426159"/>
    <w:rsid w:val="00437321"/>
    <w:rsid w:val="004456B0"/>
    <w:rsid w:val="0044782B"/>
    <w:rsid w:val="00450CAE"/>
    <w:rsid w:val="00453EB3"/>
    <w:rsid w:val="00455053"/>
    <w:rsid w:val="004559B0"/>
    <w:rsid w:val="0046154A"/>
    <w:rsid w:val="00464715"/>
    <w:rsid w:val="00471732"/>
    <w:rsid w:val="00471EF3"/>
    <w:rsid w:val="00473F0E"/>
    <w:rsid w:val="0047617D"/>
    <w:rsid w:val="00477052"/>
    <w:rsid w:val="00481C38"/>
    <w:rsid w:val="00481FC5"/>
    <w:rsid w:val="004823F1"/>
    <w:rsid w:val="0048346E"/>
    <w:rsid w:val="00492460"/>
    <w:rsid w:val="0049398F"/>
    <w:rsid w:val="004A2574"/>
    <w:rsid w:val="004A2F2E"/>
    <w:rsid w:val="004A32DC"/>
    <w:rsid w:val="004A3B70"/>
    <w:rsid w:val="004A3C08"/>
    <w:rsid w:val="004A5A7A"/>
    <w:rsid w:val="004A5F68"/>
    <w:rsid w:val="004B3BD3"/>
    <w:rsid w:val="004C056E"/>
    <w:rsid w:val="004C5B11"/>
    <w:rsid w:val="004C77D0"/>
    <w:rsid w:val="004C7C40"/>
    <w:rsid w:val="004D33D5"/>
    <w:rsid w:val="004D3D56"/>
    <w:rsid w:val="004D54F1"/>
    <w:rsid w:val="004E1ADA"/>
    <w:rsid w:val="004E3CA9"/>
    <w:rsid w:val="004E3F36"/>
    <w:rsid w:val="004E443B"/>
    <w:rsid w:val="004F4BA0"/>
    <w:rsid w:val="004F5FFE"/>
    <w:rsid w:val="004F75C3"/>
    <w:rsid w:val="00501988"/>
    <w:rsid w:val="00502AA6"/>
    <w:rsid w:val="005041FD"/>
    <w:rsid w:val="00504358"/>
    <w:rsid w:val="00505047"/>
    <w:rsid w:val="00506D9B"/>
    <w:rsid w:val="005109FC"/>
    <w:rsid w:val="00515967"/>
    <w:rsid w:val="00515BEA"/>
    <w:rsid w:val="00526D65"/>
    <w:rsid w:val="00530C46"/>
    <w:rsid w:val="00534FB0"/>
    <w:rsid w:val="00535714"/>
    <w:rsid w:val="00537D3E"/>
    <w:rsid w:val="005423B7"/>
    <w:rsid w:val="00552293"/>
    <w:rsid w:val="005524E2"/>
    <w:rsid w:val="00552B68"/>
    <w:rsid w:val="00553E02"/>
    <w:rsid w:val="005630DA"/>
    <w:rsid w:val="005638A1"/>
    <w:rsid w:val="005639E7"/>
    <w:rsid w:val="00565C6E"/>
    <w:rsid w:val="00567DF1"/>
    <w:rsid w:val="00572A2D"/>
    <w:rsid w:val="005745FA"/>
    <w:rsid w:val="00583696"/>
    <w:rsid w:val="0058548A"/>
    <w:rsid w:val="00591BF0"/>
    <w:rsid w:val="00597107"/>
    <w:rsid w:val="005A03A4"/>
    <w:rsid w:val="005A4038"/>
    <w:rsid w:val="005A41F8"/>
    <w:rsid w:val="005A5B4C"/>
    <w:rsid w:val="005B569D"/>
    <w:rsid w:val="005B6859"/>
    <w:rsid w:val="005B7E30"/>
    <w:rsid w:val="005C4D43"/>
    <w:rsid w:val="005C504D"/>
    <w:rsid w:val="005C5D37"/>
    <w:rsid w:val="005D02A8"/>
    <w:rsid w:val="005D11C8"/>
    <w:rsid w:val="005D11F8"/>
    <w:rsid w:val="005D699E"/>
    <w:rsid w:val="005E1A1C"/>
    <w:rsid w:val="005E21F7"/>
    <w:rsid w:val="005E31D0"/>
    <w:rsid w:val="005E388D"/>
    <w:rsid w:val="005E5B5D"/>
    <w:rsid w:val="005E5EEE"/>
    <w:rsid w:val="005E7134"/>
    <w:rsid w:val="005F3221"/>
    <w:rsid w:val="005F3CF8"/>
    <w:rsid w:val="005F4CCB"/>
    <w:rsid w:val="006024E2"/>
    <w:rsid w:val="00603215"/>
    <w:rsid w:val="00603FDD"/>
    <w:rsid w:val="0060694E"/>
    <w:rsid w:val="00616940"/>
    <w:rsid w:val="00617D5B"/>
    <w:rsid w:val="006202A8"/>
    <w:rsid w:val="00620ABA"/>
    <w:rsid w:val="00620B82"/>
    <w:rsid w:val="00621091"/>
    <w:rsid w:val="006257A3"/>
    <w:rsid w:val="006258E3"/>
    <w:rsid w:val="00625BF0"/>
    <w:rsid w:val="0064010D"/>
    <w:rsid w:val="006455E2"/>
    <w:rsid w:val="00646683"/>
    <w:rsid w:val="00646D3F"/>
    <w:rsid w:val="00647F68"/>
    <w:rsid w:val="00652F3C"/>
    <w:rsid w:val="00653FD9"/>
    <w:rsid w:val="0065417F"/>
    <w:rsid w:val="006544BC"/>
    <w:rsid w:val="00656879"/>
    <w:rsid w:val="00657093"/>
    <w:rsid w:val="006715C5"/>
    <w:rsid w:val="006802FA"/>
    <w:rsid w:val="006806E5"/>
    <w:rsid w:val="00681C48"/>
    <w:rsid w:val="006831EC"/>
    <w:rsid w:val="006865F7"/>
    <w:rsid w:val="00691CAB"/>
    <w:rsid w:val="006936FA"/>
    <w:rsid w:val="0069739C"/>
    <w:rsid w:val="006A2540"/>
    <w:rsid w:val="006A26FF"/>
    <w:rsid w:val="006A3841"/>
    <w:rsid w:val="006A4802"/>
    <w:rsid w:val="006A5010"/>
    <w:rsid w:val="006B235C"/>
    <w:rsid w:val="006D2206"/>
    <w:rsid w:val="006D5725"/>
    <w:rsid w:val="006D64F7"/>
    <w:rsid w:val="006E06B4"/>
    <w:rsid w:val="006E2D22"/>
    <w:rsid w:val="006E7473"/>
    <w:rsid w:val="006F01D6"/>
    <w:rsid w:val="006F0713"/>
    <w:rsid w:val="006F2C56"/>
    <w:rsid w:val="006F494F"/>
    <w:rsid w:val="006F5139"/>
    <w:rsid w:val="006F72E7"/>
    <w:rsid w:val="006F7815"/>
    <w:rsid w:val="007005F0"/>
    <w:rsid w:val="00700611"/>
    <w:rsid w:val="00700D7D"/>
    <w:rsid w:val="007027D7"/>
    <w:rsid w:val="007032EF"/>
    <w:rsid w:val="00705AAB"/>
    <w:rsid w:val="0071029B"/>
    <w:rsid w:val="0071107C"/>
    <w:rsid w:val="00711BCE"/>
    <w:rsid w:val="007123AF"/>
    <w:rsid w:val="00721D29"/>
    <w:rsid w:val="00724D3C"/>
    <w:rsid w:val="007334BF"/>
    <w:rsid w:val="00733E58"/>
    <w:rsid w:val="0073655F"/>
    <w:rsid w:val="00741F84"/>
    <w:rsid w:val="00742238"/>
    <w:rsid w:val="00742ABB"/>
    <w:rsid w:val="00742FEB"/>
    <w:rsid w:val="0074557D"/>
    <w:rsid w:val="0074614E"/>
    <w:rsid w:val="00751C30"/>
    <w:rsid w:val="007530B1"/>
    <w:rsid w:val="00753B82"/>
    <w:rsid w:val="00754C0E"/>
    <w:rsid w:val="00756611"/>
    <w:rsid w:val="0076055D"/>
    <w:rsid w:val="0077021E"/>
    <w:rsid w:val="007717ED"/>
    <w:rsid w:val="00772D51"/>
    <w:rsid w:val="007732A2"/>
    <w:rsid w:val="007739F3"/>
    <w:rsid w:val="007761A5"/>
    <w:rsid w:val="00776E20"/>
    <w:rsid w:val="00781095"/>
    <w:rsid w:val="0078359D"/>
    <w:rsid w:val="00783ED2"/>
    <w:rsid w:val="00786F61"/>
    <w:rsid w:val="00787D4C"/>
    <w:rsid w:val="00792D21"/>
    <w:rsid w:val="00793097"/>
    <w:rsid w:val="007948C3"/>
    <w:rsid w:val="007970F5"/>
    <w:rsid w:val="007A047E"/>
    <w:rsid w:val="007A26EC"/>
    <w:rsid w:val="007A3EBC"/>
    <w:rsid w:val="007A7E6A"/>
    <w:rsid w:val="007B09D4"/>
    <w:rsid w:val="007B4938"/>
    <w:rsid w:val="007B7643"/>
    <w:rsid w:val="007C0E1F"/>
    <w:rsid w:val="007C0F11"/>
    <w:rsid w:val="007C2BD3"/>
    <w:rsid w:val="007C4323"/>
    <w:rsid w:val="007C50F7"/>
    <w:rsid w:val="007C5228"/>
    <w:rsid w:val="007C68F9"/>
    <w:rsid w:val="007D0172"/>
    <w:rsid w:val="007D1C7D"/>
    <w:rsid w:val="007D2134"/>
    <w:rsid w:val="007D445F"/>
    <w:rsid w:val="007E2A40"/>
    <w:rsid w:val="007E37CC"/>
    <w:rsid w:val="007E432E"/>
    <w:rsid w:val="007F07C1"/>
    <w:rsid w:val="007F727D"/>
    <w:rsid w:val="0080098A"/>
    <w:rsid w:val="00805499"/>
    <w:rsid w:val="00813565"/>
    <w:rsid w:val="008147C6"/>
    <w:rsid w:val="00815717"/>
    <w:rsid w:val="00820314"/>
    <w:rsid w:val="00820EE4"/>
    <w:rsid w:val="00821116"/>
    <w:rsid w:val="008216F6"/>
    <w:rsid w:val="008227A1"/>
    <w:rsid w:val="00826EAC"/>
    <w:rsid w:val="008275A3"/>
    <w:rsid w:val="00830F66"/>
    <w:rsid w:val="00832126"/>
    <w:rsid w:val="008352FD"/>
    <w:rsid w:val="008353C2"/>
    <w:rsid w:val="008369F0"/>
    <w:rsid w:val="00840841"/>
    <w:rsid w:val="008412DF"/>
    <w:rsid w:val="008450E4"/>
    <w:rsid w:val="0084516C"/>
    <w:rsid w:val="008454B2"/>
    <w:rsid w:val="00850C5F"/>
    <w:rsid w:val="00851635"/>
    <w:rsid w:val="00860BAF"/>
    <w:rsid w:val="00861428"/>
    <w:rsid w:val="0087190F"/>
    <w:rsid w:val="00872047"/>
    <w:rsid w:val="008727F8"/>
    <w:rsid w:val="008736DF"/>
    <w:rsid w:val="008758E0"/>
    <w:rsid w:val="0087634C"/>
    <w:rsid w:val="00876B16"/>
    <w:rsid w:val="00880A54"/>
    <w:rsid w:val="008838C5"/>
    <w:rsid w:val="0088625D"/>
    <w:rsid w:val="00886487"/>
    <w:rsid w:val="008875C9"/>
    <w:rsid w:val="00887FDB"/>
    <w:rsid w:val="008929F7"/>
    <w:rsid w:val="008933DD"/>
    <w:rsid w:val="00896A37"/>
    <w:rsid w:val="008A4A61"/>
    <w:rsid w:val="008A5F72"/>
    <w:rsid w:val="008B07E8"/>
    <w:rsid w:val="008B1F69"/>
    <w:rsid w:val="008B4DBD"/>
    <w:rsid w:val="008C2D90"/>
    <w:rsid w:val="008C337C"/>
    <w:rsid w:val="008C412D"/>
    <w:rsid w:val="008C4435"/>
    <w:rsid w:val="008C5BFC"/>
    <w:rsid w:val="008C63BF"/>
    <w:rsid w:val="008C7B16"/>
    <w:rsid w:val="008D0277"/>
    <w:rsid w:val="008D2284"/>
    <w:rsid w:val="008D4D03"/>
    <w:rsid w:val="008D75CE"/>
    <w:rsid w:val="008F1A30"/>
    <w:rsid w:val="008F624C"/>
    <w:rsid w:val="008F73DC"/>
    <w:rsid w:val="009079E6"/>
    <w:rsid w:val="00911493"/>
    <w:rsid w:val="00914F7E"/>
    <w:rsid w:val="009200F6"/>
    <w:rsid w:val="00920724"/>
    <w:rsid w:val="009223D2"/>
    <w:rsid w:val="00923CC0"/>
    <w:rsid w:val="00927493"/>
    <w:rsid w:val="00936885"/>
    <w:rsid w:val="009413A5"/>
    <w:rsid w:val="00944541"/>
    <w:rsid w:val="00945C53"/>
    <w:rsid w:val="009540CE"/>
    <w:rsid w:val="009551DB"/>
    <w:rsid w:val="00956621"/>
    <w:rsid w:val="00957CF1"/>
    <w:rsid w:val="00961D0D"/>
    <w:rsid w:val="009629CC"/>
    <w:rsid w:val="009644B6"/>
    <w:rsid w:val="00965D97"/>
    <w:rsid w:val="00966FEA"/>
    <w:rsid w:val="0097290D"/>
    <w:rsid w:val="0097479C"/>
    <w:rsid w:val="009763D4"/>
    <w:rsid w:val="009814F9"/>
    <w:rsid w:val="00983E5B"/>
    <w:rsid w:val="00986AE9"/>
    <w:rsid w:val="00987B41"/>
    <w:rsid w:val="009918D5"/>
    <w:rsid w:val="00994CD7"/>
    <w:rsid w:val="0099725C"/>
    <w:rsid w:val="009A2066"/>
    <w:rsid w:val="009A6F7A"/>
    <w:rsid w:val="009B0DF2"/>
    <w:rsid w:val="009B231D"/>
    <w:rsid w:val="009B24D6"/>
    <w:rsid w:val="009B3ECC"/>
    <w:rsid w:val="009B4B55"/>
    <w:rsid w:val="009B5F42"/>
    <w:rsid w:val="009B6302"/>
    <w:rsid w:val="009C0D4E"/>
    <w:rsid w:val="009C4618"/>
    <w:rsid w:val="009E0568"/>
    <w:rsid w:val="009E0AD9"/>
    <w:rsid w:val="009E1060"/>
    <w:rsid w:val="009E1256"/>
    <w:rsid w:val="009E13E8"/>
    <w:rsid w:val="009E38FE"/>
    <w:rsid w:val="009E4EFC"/>
    <w:rsid w:val="009E7B88"/>
    <w:rsid w:val="009F5CA3"/>
    <w:rsid w:val="009F62B6"/>
    <w:rsid w:val="00A004FD"/>
    <w:rsid w:val="00A01C40"/>
    <w:rsid w:val="00A02A0B"/>
    <w:rsid w:val="00A032E1"/>
    <w:rsid w:val="00A04CF6"/>
    <w:rsid w:val="00A04E56"/>
    <w:rsid w:val="00A05784"/>
    <w:rsid w:val="00A06878"/>
    <w:rsid w:val="00A10F17"/>
    <w:rsid w:val="00A11B63"/>
    <w:rsid w:val="00A127FA"/>
    <w:rsid w:val="00A20813"/>
    <w:rsid w:val="00A2546F"/>
    <w:rsid w:val="00A2703F"/>
    <w:rsid w:val="00A31364"/>
    <w:rsid w:val="00A32E4B"/>
    <w:rsid w:val="00A3346C"/>
    <w:rsid w:val="00A34638"/>
    <w:rsid w:val="00A34C6B"/>
    <w:rsid w:val="00A374FA"/>
    <w:rsid w:val="00A40A0C"/>
    <w:rsid w:val="00A42960"/>
    <w:rsid w:val="00A438F1"/>
    <w:rsid w:val="00A45838"/>
    <w:rsid w:val="00A511FD"/>
    <w:rsid w:val="00A518BC"/>
    <w:rsid w:val="00A52287"/>
    <w:rsid w:val="00A52B90"/>
    <w:rsid w:val="00A55B84"/>
    <w:rsid w:val="00A60098"/>
    <w:rsid w:val="00A614E8"/>
    <w:rsid w:val="00A63907"/>
    <w:rsid w:val="00A63F0F"/>
    <w:rsid w:val="00A63F9F"/>
    <w:rsid w:val="00A64A5D"/>
    <w:rsid w:val="00A64F2E"/>
    <w:rsid w:val="00A66E1E"/>
    <w:rsid w:val="00A76ADA"/>
    <w:rsid w:val="00A80E4B"/>
    <w:rsid w:val="00A907CC"/>
    <w:rsid w:val="00A914CB"/>
    <w:rsid w:val="00A9439F"/>
    <w:rsid w:val="00A95F3D"/>
    <w:rsid w:val="00AA1B9E"/>
    <w:rsid w:val="00AA2C16"/>
    <w:rsid w:val="00AA6A3A"/>
    <w:rsid w:val="00AA7D17"/>
    <w:rsid w:val="00AB111E"/>
    <w:rsid w:val="00AB2295"/>
    <w:rsid w:val="00AC083A"/>
    <w:rsid w:val="00AC0D77"/>
    <w:rsid w:val="00AC14B1"/>
    <w:rsid w:val="00AD06A5"/>
    <w:rsid w:val="00AD1F3A"/>
    <w:rsid w:val="00AD43EE"/>
    <w:rsid w:val="00AD7814"/>
    <w:rsid w:val="00AE375B"/>
    <w:rsid w:val="00AE4252"/>
    <w:rsid w:val="00AF28AA"/>
    <w:rsid w:val="00AF2CEA"/>
    <w:rsid w:val="00AF2F8F"/>
    <w:rsid w:val="00AF311B"/>
    <w:rsid w:val="00B026A2"/>
    <w:rsid w:val="00B0301E"/>
    <w:rsid w:val="00B03A57"/>
    <w:rsid w:val="00B134F0"/>
    <w:rsid w:val="00B13509"/>
    <w:rsid w:val="00B147EF"/>
    <w:rsid w:val="00B15FE6"/>
    <w:rsid w:val="00B211D5"/>
    <w:rsid w:val="00B2488D"/>
    <w:rsid w:val="00B344EE"/>
    <w:rsid w:val="00B34F11"/>
    <w:rsid w:val="00B35CEE"/>
    <w:rsid w:val="00B36400"/>
    <w:rsid w:val="00B37AE3"/>
    <w:rsid w:val="00B40D18"/>
    <w:rsid w:val="00B447C0"/>
    <w:rsid w:val="00B46B11"/>
    <w:rsid w:val="00B5231B"/>
    <w:rsid w:val="00B536BB"/>
    <w:rsid w:val="00B53F10"/>
    <w:rsid w:val="00B540B2"/>
    <w:rsid w:val="00B56FFA"/>
    <w:rsid w:val="00B6025A"/>
    <w:rsid w:val="00B613B4"/>
    <w:rsid w:val="00B62F03"/>
    <w:rsid w:val="00B67E67"/>
    <w:rsid w:val="00B71956"/>
    <w:rsid w:val="00B72F3E"/>
    <w:rsid w:val="00B74ABC"/>
    <w:rsid w:val="00B8199E"/>
    <w:rsid w:val="00B82334"/>
    <w:rsid w:val="00B85B80"/>
    <w:rsid w:val="00B863C4"/>
    <w:rsid w:val="00B925E2"/>
    <w:rsid w:val="00B961C9"/>
    <w:rsid w:val="00BA4F4D"/>
    <w:rsid w:val="00BA5301"/>
    <w:rsid w:val="00BA56CC"/>
    <w:rsid w:val="00BA5C86"/>
    <w:rsid w:val="00BA6472"/>
    <w:rsid w:val="00BB019F"/>
    <w:rsid w:val="00BB30EC"/>
    <w:rsid w:val="00BB3235"/>
    <w:rsid w:val="00BB41D3"/>
    <w:rsid w:val="00BB6351"/>
    <w:rsid w:val="00BB6553"/>
    <w:rsid w:val="00BC20F7"/>
    <w:rsid w:val="00BC4410"/>
    <w:rsid w:val="00BC52BA"/>
    <w:rsid w:val="00BC6761"/>
    <w:rsid w:val="00BD1E55"/>
    <w:rsid w:val="00BD21C8"/>
    <w:rsid w:val="00BD4EE0"/>
    <w:rsid w:val="00BD5F1C"/>
    <w:rsid w:val="00BD737D"/>
    <w:rsid w:val="00BE0EFE"/>
    <w:rsid w:val="00BE1781"/>
    <w:rsid w:val="00BE4AF6"/>
    <w:rsid w:val="00BE5614"/>
    <w:rsid w:val="00BE6D9F"/>
    <w:rsid w:val="00BF2D81"/>
    <w:rsid w:val="00BF6EFC"/>
    <w:rsid w:val="00C06C03"/>
    <w:rsid w:val="00C06E41"/>
    <w:rsid w:val="00C10624"/>
    <w:rsid w:val="00C128D3"/>
    <w:rsid w:val="00C24ADD"/>
    <w:rsid w:val="00C27261"/>
    <w:rsid w:val="00C30387"/>
    <w:rsid w:val="00C304EB"/>
    <w:rsid w:val="00C32B77"/>
    <w:rsid w:val="00C34A76"/>
    <w:rsid w:val="00C35C97"/>
    <w:rsid w:val="00C37B74"/>
    <w:rsid w:val="00C423A7"/>
    <w:rsid w:val="00C443B1"/>
    <w:rsid w:val="00C452C2"/>
    <w:rsid w:val="00C46B3B"/>
    <w:rsid w:val="00C51835"/>
    <w:rsid w:val="00C55080"/>
    <w:rsid w:val="00C55098"/>
    <w:rsid w:val="00C561FD"/>
    <w:rsid w:val="00C6088A"/>
    <w:rsid w:val="00C6136A"/>
    <w:rsid w:val="00C62044"/>
    <w:rsid w:val="00C6294E"/>
    <w:rsid w:val="00C74564"/>
    <w:rsid w:val="00C7678C"/>
    <w:rsid w:val="00C80D61"/>
    <w:rsid w:val="00C8180E"/>
    <w:rsid w:val="00C81F54"/>
    <w:rsid w:val="00C8329D"/>
    <w:rsid w:val="00C8387A"/>
    <w:rsid w:val="00C86DB6"/>
    <w:rsid w:val="00C86FB9"/>
    <w:rsid w:val="00C9062A"/>
    <w:rsid w:val="00C93CC9"/>
    <w:rsid w:val="00C94F39"/>
    <w:rsid w:val="00C977F1"/>
    <w:rsid w:val="00C97C4C"/>
    <w:rsid w:val="00C97DDF"/>
    <w:rsid w:val="00CA0787"/>
    <w:rsid w:val="00CA1983"/>
    <w:rsid w:val="00CA2131"/>
    <w:rsid w:val="00CA434C"/>
    <w:rsid w:val="00CB1E39"/>
    <w:rsid w:val="00CB29D4"/>
    <w:rsid w:val="00CB4FCE"/>
    <w:rsid w:val="00CB54FB"/>
    <w:rsid w:val="00CC0890"/>
    <w:rsid w:val="00CC0BF6"/>
    <w:rsid w:val="00CC257B"/>
    <w:rsid w:val="00CC6DCB"/>
    <w:rsid w:val="00CD3921"/>
    <w:rsid w:val="00CD5334"/>
    <w:rsid w:val="00CD6CE8"/>
    <w:rsid w:val="00CE0908"/>
    <w:rsid w:val="00CE0A9B"/>
    <w:rsid w:val="00CE764D"/>
    <w:rsid w:val="00CE7678"/>
    <w:rsid w:val="00CF5D44"/>
    <w:rsid w:val="00D02825"/>
    <w:rsid w:val="00D028A7"/>
    <w:rsid w:val="00D02B8D"/>
    <w:rsid w:val="00D05C77"/>
    <w:rsid w:val="00D0673D"/>
    <w:rsid w:val="00D10799"/>
    <w:rsid w:val="00D13063"/>
    <w:rsid w:val="00D17798"/>
    <w:rsid w:val="00D17D7A"/>
    <w:rsid w:val="00D2140C"/>
    <w:rsid w:val="00D32982"/>
    <w:rsid w:val="00D34901"/>
    <w:rsid w:val="00D375AE"/>
    <w:rsid w:val="00D4513B"/>
    <w:rsid w:val="00D47CDC"/>
    <w:rsid w:val="00D47F6E"/>
    <w:rsid w:val="00D5072D"/>
    <w:rsid w:val="00D507AD"/>
    <w:rsid w:val="00D51CFA"/>
    <w:rsid w:val="00D52C09"/>
    <w:rsid w:val="00D540FF"/>
    <w:rsid w:val="00D57EEE"/>
    <w:rsid w:val="00D60D22"/>
    <w:rsid w:val="00D67BD5"/>
    <w:rsid w:val="00D67D25"/>
    <w:rsid w:val="00D72F1B"/>
    <w:rsid w:val="00D80A34"/>
    <w:rsid w:val="00D85258"/>
    <w:rsid w:val="00D8558C"/>
    <w:rsid w:val="00D874CE"/>
    <w:rsid w:val="00D91B44"/>
    <w:rsid w:val="00D92F41"/>
    <w:rsid w:val="00D94831"/>
    <w:rsid w:val="00D95048"/>
    <w:rsid w:val="00D95D6E"/>
    <w:rsid w:val="00DA0387"/>
    <w:rsid w:val="00DA0802"/>
    <w:rsid w:val="00DA230C"/>
    <w:rsid w:val="00DA399E"/>
    <w:rsid w:val="00DA423D"/>
    <w:rsid w:val="00DA6BF6"/>
    <w:rsid w:val="00DA7405"/>
    <w:rsid w:val="00DB1597"/>
    <w:rsid w:val="00DB2E4D"/>
    <w:rsid w:val="00DB3A2C"/>
    <w:rsid w:val="00DB3FFF"/>
    <w:rsid w:val="00DC6B9C"/>
    <w:rsid w:val="00DD0E02"/>
    <w:rsid w:val="00DD15B2"/>
    <w:rsid w:val="00DD3287"/>
    <w:rsid w:val="00DD631E"/>
    <w:rsid w:val="00DD773A"/>
    <w:rsid w:val="00DE15A2"/>
    <w:rsid w:val="00DE4587"/>
    <w:rsid w:val="00DE47A6"/>
    <w:rsid w:val="00DE4860"/>
    <w:rsid w:val="00DE5258"/>
    <w:rsid w:val="00DF0353"/>
    <w:rsid w:val="00DF094E"/>
    <w:rsid w:val="00DF2F2F"/>
    <w:rsid w:val="00DF7012"/>
    <w:rsid w:val="00E0168C"/>
    <w:rsid w:val="00E01691"/>
    <w:rsid w:val="00E04174"/>
    <w:rsid w:val="00E04F78"/>
    <w:rsid w:val="00E10093"/>
    <w:rsid w:val="00E114FD"/>
    <w:rsid w:val="00E117F6"/>
    <w:rsid w:val="00E1214E"/>
    <w:rsid w:val="00E125FF"/>
    <w:rsid w:val="00E2243A"/>
    <w:rsid w:val="00E25E12"/>
    <w:rsid w:val="00E2754F"/>
    <w:rsid w:val="00E27CDE"/>
    <w:rsid w:val="00E31578"/>
    <w:rsid w:val="00E333BE"/>
    <w:rsid w:val="00E4230D"/>
    <w:rsid w:val="00E4362F"/>
    <w:rsid w:val="00E44C36"/>
    <w:rsid w:val="00E453EB"/>
    <w:rsid w:val="00E51277"/>
    <w:rsid w:val="00E5147A"/>
    <w:rsid w:val="00E518ED"/>
    <w:rsid w:val="00E51B69"/>
    <w:rsid w:val="00E54570"/>
    <w:rsid w:val="00E545B2"/>
    <w:rsid w:val="00E56B8A"/>
    <w:rsid w:val="00E623E2"/>
    <w:rsid w:val="00E62F68"/>
    <w:rsid w:val="00E64720"/>
    <w:rsid w:val="00E7137E"/>
    <w:rsid w:val="00E737FA"/>
    <w:rsid w:val="00E73DD3"/>
    <w:rsid w:val="00E74097"/>
    <w:rsid w:val="00E74821"/>
    <w:rsid w:val="00E749CF"/>
    <w:rsid w:val="00E75802"/>
    <w:rsid w:val="00E76CFA"/>
    <w:rsid w:val="00E774BA"/>
    <w:rsid w:val="00E77F15"/>
    <w:rsid w:val="00E856BB"/>
    <w:rsid w:val="00E856BF"/>
    <w:rsid w:val="00E86C08"/>
    <w:rsid w:val="00E87096"/>
    <w:rsid w:val="00E90B93"/>
    <w:rsid w:val="00E93273"/>
    <w:rsid w:val="00E93A9D"/>
    <w:rsid w:val="00E9568C"/>
    <w:rsid w:val="00E97327"/>
    <w:rsid w:val="00EA307D"/>
    <w:rsid w:val="00EB0817"/>
    <w:rsid w:val="00EB13A5"/>
    <w:rsid w:val="00EB188C"/>
    <w:rsid w:val="00EB2905"/>
    <w:rsid w:val="00EB35DF"/>
    <w:rsid w:val="00EB5C35"/>
    <w:rsid w:val="00EC0610"/>
    <w:rsid w:val="00EC0D6E"/>
    <w:rsid w:val="00EC3D6C"/>
    <w:rsid w:val="00ED22B0"/>
    <w:rsid w:val="00ED24CE"/>
    <w:rsid w:val="00ED5585"/>
    <w:rsid w:val="00EE4096"/>
    <w:rsid w:val="00EE502C"/>
    <w:rsid w:val="00EE5B69"/>
    <w:rsid w:val="00EE5D42"/>
    <w:rsid w:val="00EE5D72"/>
    <w:rsid w:val="00EF1053"/>
    <w:rsid w:val="00EF6C53"/>
    <w:rsid w:val="00EF72C8"/>
    <w:rsid w:val="00F022AA"/>
    <w:rsid w:val="00F02C8E"/>
    <w:rsid w:val="00F04ED4"/>
    <w:rsid w:val="00F05A78"/>
    <w:rsid w:val="00F2034E"/>
    <w:rsid w:val="00F22BAB"/>
    <w:rsid w:val="00F23FA5"/>
    <w:rsid w:val="00F317B2"/>
    <w:rsid w:val="00F41CFF"/>
    <w:rsid w:val="00F428F6"/>
    <w:rsid w:val="00F44C96"/>
    <w:rsid w:val="00F503B0"/>
    <w:rsid w:val="00F50C8B"/>
    <w:rsid w:val="00F50D43"/>
    <w:rsid w:val="00F5544C"/>
    <w:rsid w:val="00F620EC"/>
    <w:rsid w:val="00F6280F"/>
    <w:rsid w:val="00F65315"/>
    <w:rsid w:val="00F65AD6"/>
    <w:rsid w:val="00F65B36"/>
    <w:rsid w:val="00F70401"/>
    <w:rsid w:val="00F71632"/>
    <w:rsid w:val="00F71E9B"/>
    <w:rsid w:val="00F755A8"/>
    <w:rsid w:val="00F81D52"/>
    <w:rsid w:val="00F8507E"/>
    <w:rsid w:val="00F86BD4"/>
    <w:rsid w:val="00F8785D"/>
    <w:rsid w:val="00F9007D"/>
    <w:rsid w:val="00F900F7"/>
    <w:rsid w:val="00F90B45"/>
    <w:rsid w:val="00F9102C"/>
    <w:rsid w:val="00F944F7"/>
    <w:rsid w:val="00F9713F"/>
    <w:rsid w:val="00FA172B"/>
    <w:rsid w:val="00FA68AC"/>
    <w:rsid w:val="00FA7F54"/>
    <w:rsid w:val="00FB1B90"/>
    <w:rsid w:val="00FB232D"/>
    <w:rsid w:val="00FB46EB"/>
    <w:rsid w:val="00FB520A"/>
    <w:rsid w:val="00FB61A8"/>
    <w:rsid w:val="00FB710D"/>
    <w:rsid w:val="00FC46B2"/>
    <w:rsid w:val="00FD0DDB"/>
    <w:rsid w:val="00FD1B6C"/>
    <w:rsid w:val="00FE5E81"/>
    <w:rsid w:val="00FF2D64"/>
    <w:rsid w:val="00FF3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CAB"/>
    <w:pPr>
      <w:spacing w:line="280" w:lineRule="atLeast"/>
    </w:pPr>
    <w:rPr>
      <w:rFonts w:ascii="DIN Alternate Light" w:hAnsi="DIN Alternate Light"/>
      <w:sz w:val="20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3B66AA"/>
    <w:pPr>
      <w:keepNext/>
      <w:keepLines/>
      <w:spacing w:before="240" w:after="120" w:line="300" w:lineRule="exact"/>
      <w:outlineLvl w:val="0"/>
    </w:pPr>
    <w:rPr>
      <w:rFonts w:ascii="DIN Alternate" w:eastAsiaTheme="majorEastAsia" w:hAnsi="DIN Alternate" w:cstheme="majorBidi"/>
      <w:b/>
      <w:bCs/>
      <w:sz w:val="28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3B66AA"/>
    <w:pPr>
      <w:keepNext/>
      <w:keepLines/>
      <w:suppressLineNumbers/>
      <w:spacing w:before="40" w:after="0"/>
      <w:outlineLvl w:val="1"/>
    </w:pPr>
    <w:rPr>
      <w:rFonts w:ascii="DIN Alternate" w:eastAsiaTheme="majorEastAsia" w:hAnsi="DIN Alternate" w:cstheme="majorBidi"/>
      <w:b/>
      <w:bCs/>
      <w:color w:val="013A66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B66AA"/>
    <w:pPr>
      <w:keepNext/>
      <w:keepLines/>
      <w:spacing w:before="40" w:after="0"/>
      <w:outlineLvl w:val="2"/>
    </w:pPr>
    <w:rPr>
      <w:rFonts w:ascii="DIN Alternate" w:eastAsiaTheme="majorEastAsia" w:hAnsi="DIN Alternate" w:cstheme="majorBidi"/>
      <w:b/>
      <w:bCs/>
      <w:color w:val="02A5C9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B66AA"/>
    <w:pPr>
      <w:keepNext/>
      <w:keepLines/>
      <w:spacing w:after="120"/>
      <w:outlineLvl w:val="3"/>
    </w:pPr>
    <w:rPr>
      <w:rFonts w:ascii="DIN Alternate" w:eastAsiaTheme="majorEastAsia" w:hAnsi="DIN Alternate" w:cstheme="majorBidi"/>
      <w:b/>
      <w:bCs/>
      <w:color w:val="B5D433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D0E0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D0E0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B66AA"/>
    <w:rPr>
      <w:rFonts w:ascii="DIN Alternate" w:eastAsiaTheme="majorEastAsia" w:hAnsi="DIN Alternate" w:cstheme="majorBidi"/>
      <w:b/>
      <w:bCs/>
      <w:sz w:val="2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B66AA"/>
    <w:rPr>
      <w:rFonts w:ascii="DIN Alternate" w:eastAsiaTheme="majorEastAsia" w:hAnsi="DIN Alternate" w:cstheme="majorBidi"/>
      <w:b/>
      <w:bCs/>
      <w:color w:val="013A66"/>
      <w:sz w:val="24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095F14"/>
    <w:pPr>
      <w:spacing w:before="120" w:after="0" w:line="240" w:lineRule="auto"/>
      <w:contextualSpacing/>
    </w:pPr>
    <w:rPr>
      <w:rFonts w:ascii="DIN Alternate" w:eastAsiaTheme="majorEastAsia" w:hAnsi="DIN Alternate" w:cstheme="majorBidi"/>
      <w:b/>
      <w:bCs/>
      <w:spacing w:val="-10"/>
      <w:kern w:val="28"/>
      <w:sz w:val="3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95F14"/>
    <w:rPr>
      <w:rFonts w:ascii="DIN Alternate" w:eastAsiaTheme="majorEastAsia" w:hAnsi="DIN Alternate" w:cstheme="majorBidi"/>
      <w:b/>
      <w:bCs/>
      <w:spacing w:val="-10"/>
      <w:kern w:val="28"/>
      <w:sz w:val="32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E1256"/>
    <w:pPr>
      <w:numPr>
        <w:ilvl w:val="1"/>
      </w:numPr>
    </w:pPr>
    <w:rPr>
      <w:rFonts w:ascii="DIN Alternate" w:eastAsiaTheme="minorEastAsia" w:hAnsi="DIN Alternate"/>
      <w:b/>
      <w:bCs/>
      <w:color w:val="013A66"/>
      <w:spacing w:val="10"/>
    </w:rPr>
  </w:style>
  <w:style w:type="character" w:customStyle="1" w:styleId="SubttuloCar">
    <w:name w:val="Subtítulo Car"/>
    <w:basedOn w:val="Fuentedeprrafopredeter"/>
    <w:link w:val="Subttulo"/>
    <w:uiPriority w:val="11"/>
    <w:rsid w:val="009E1256"/>
    <w:rPr>
      <w:rFonts w:ascii="DIN Alternate" w:eastAsiaTheme="minorEastAsia" w:hAnsi="DIN Alternate"/>
      <w:b/>
      <w:bCs/>
      <w:color w:val="013A66"/>
      <w:spacing w:val="10"/>
      <w:sz w:val="20"/>
    </w:rPr>
  </w:style>
  <w:style w:type="character" w:styleId="nfasissutil">
    <w:name w:val="Subtle Emphasis"/>
    <w:basedOn w:val="Fuentedeprrafopredeter"/>
    <w:uiPriority w:val="19"/>
    <w:qFormat/>
    <w:rsid w:val="006B235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BC20F7"/>
    <w:rPr>
      <w:rFonts w:ascii="DIN Alternate" w:hAnsi="DIN Alternate"/>
      <w:b w:val="0"/>
      <w:bCs/>
    </w:rPr>
  </w:style>
  <w:style w:type="character" w:styleId="Ttulodellibro">
    <w:name w:val="Book Title"/>
    <w:basedOn w:val="Fuentedeprrafopredeter"/>
    <w:uiPriority w:val="33"/>
    <w:qFormat/>
    <w:rsid w:val="006B235C"/>
    <w:rPr>
      <w:rFonts w:ascii="DIN Alternate Medium" w:hAnsi="DIN Alternate Medium"/>
      <w:b w:val="0"/>
      <w:bCs/>
      <w:i/>
      <w:iCs/>
      <w:spacing w:val="5"/>
    </w:rPr>
  </w:style>
  <w:style w:type="paragraph" w:styleId="Prrafodelista">
    <w:name w:val="List Paragraph"/>
    <w:basedOn w:val="Normal"/>
    <w:autoRedefine/>
    <w:uiPriority w:val="34"/>
    <w:qFormat/>
    <w:rsid w:val="006F0713"/>
    <w:pPr>
      <w:numPr>
        <w:numId w:val="46"/>
      </w:numPr>
      <w:spacing w:after="100" w:afterAutospacing="1"/>
    </w:pPr>
  </w:style>
  <w:style w:type="character" w:customStyle="1" w:styleId="Ttulo3Car">
    <w:name w:val="Título 3 Car"/>
    <w:basedOn w:val="Fuentedeprrafopredeter"/>
    <w:link w:val="Ttulo3"/>
    <w:uiPriority w:val="9"/>
    <w:rsid w:val="003B66AA"/>
    <w:rPr>
      <w:rFonts w:ascii="DIN Alternate" w:eastAsiaTheme="majorEastAsia" w:hAnsi="DIN Alternate" w:cstheme="majorBidi"/>
      <w:b/>
      <w:bCs/>
      <w:color w:val="02A5C9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583696"/>
    <w:pPr>
      <w:tabs>
        <w:tab w:val="center" w:pos="4513"/>
        <w:tab w:val="right" w:pos="9026"/>
      </w:tabs>
      <w:spacing w:after="0" w:line="240" w:lineRule="auto"/>
    </w:pPr>
    <w:rPr>
      <w:rFonts w:ascii="DIN Alternate" w:hAnsi="DIN Alternate"/>
      <w:color w:val="808080" w:themeColor="background1" w:themeShade="80"/>
      <w:sz w:val="23"/>
    </w:rPr>
  </w:style>
  <w:style w:type="character" w:customStyle="1" w:styleId="EncabezadoCar">
    <w:name w:val="Encabezado Car"/>
    <w:basedOn w:val="Fuentedeprrafopredeter"/>
    <w:link w:val="Encabezado"/>
    <w:uiPriority w:val="99"/>
    <w:rsid w:val="00583696"/>
    <w:rPr>
      <w:rFonts w:ascii="DIN Alternate" w:hAnsi="DIN Alternate"/>
      <w:color w:val="808080" w:themeColor="background1" w:themeShade="80"/>
      <w:sz w:val="23"/>
    </w:rPr>
  </w:style>
  <w:style w:type="paragraph" w:styleId="Piedepgina">
    <w:name w:val="footer"/>
    <w:basedOn w:val="Normal"/>
    <w:link w:val="PiedepginaCar"/>
    <w:uiPriority w:val="99"/>
    <w:unhideWhenUsed/>
    <w:rsid w:val="00583696"/>
    <w:pPr>
      <w:tabs>
        <w:tab w:val="center" w:pos="4513"/>
        <w:tab w:val="right" w:pos="9026"/>
      </w:tabs>
      <w:spacing w:after="0" w:line="220" w:lineRule="exact"/>
    </w:pPr>
    <w:rPr>
      <w:color w:val="808080" w:themeColor="background1" w:themeShade="80"/>
      <w:sz w:val="15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696"/>
    <w:rPr>
      <w:rFonts w:ascii="DIN Alternate Light" w:hAnsi="DIN Alternate Light"/>
      <w:color w:val="808080" w:themeColor="background1" w:themeShade="80"/>
      <w:sz w:val="15"/>
    </w:rPr>
  </w:style>
  <w:style w:type="numbering" w:customStyle="1" w:styleId="-ListBullet">
    <w:name w:val="- List Bullet"/>
    <w:uiPriority w:val="99"/>
    <w:rsid w:val="00534FB0"/>
    <w:pPr>
      <w:numPr>
        <w:numId w:val="14"/>
      </w:numPr>
    </w:pPr>
  </w:style>
  <w:style w:type="paragraph" w:customStyle="1" w:styleId="Info">
    <w:name w:val="Info"/>
    <w:basedOn w:val="Normal"/>
    <w:qFormat/>
    <w:rsid w:val="00502AA6"/>
    <w:pPr>
      <w:spacing w:after="0" w:line="200" w:lineRule="atLeast"/>
    </w:pPr>
    <w:rPr>
      <w:sz w:val="16"/>
    </w:rPr>
  </w:style>
  <w:style w:type="table" w:styleId="Tablaconcuadrcula">
    <w:name w:val="Table Grid"/>
    <w:basedOn w:val="Tablanormal"/>
    <w:uiPriority w:val="39"/>
    <w:rsid w:val="00D948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D94831"/>
    <w:rPr>
      <w:color w:val="808080"/>
    </w:rPr>
  </w:style>
  <w:style w:type="numbering" w:customStyle="1" w:styleId="Listbullet1">
    <w:name w:val="List bullet 1"/>
    <w:uiPriority w:val="99"/>
    <w:rsid w:val="00534FB0"/>
    <w:pPr>
      <w:numPr>
        <w:numId w:val="2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304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04EB"/>
    <w:rPr>
      <w:rFonts w:ascii="Segoe UI" w:hAnsi="Segoe UI" w:cs="Segoe UI"/>
      <w:sz w:val="18"/>
      <w:szCs w:val="18"/>
    </w:rPr>
  </w:style>
  <w:style w:type="character" w:customStyle="1" w:styleId="Ttulo4Car">
    <w:name w:val="Título 4 Car"/>
    <w:basedOn w:val="Fuentedeprrafopredeter"/>
    <w:link w:val="Ttulo4"/>
    <w:uiPriority w:val="9"/>
    <w:rsid w:val="003B66AA"/>
    <w:rPr>
      <w:rFonts w:ascii="DIN Alternate" w:eastAsiaTheme="majorEastAsia" w:hAnsi="DIN Alternate" w:cstheme="majorBidi"/>
      <w:b/>
      <w:bCs/>
      <w:color w:val="B5D433"/>
      <w:sz w:val="20"/>
    </w:rPr>
  </w:style>
  <w:style w:type="character" w:customStyle="1" w:styleId="Ttulo5Car">
    <w:name w:val="Título 5 Car"/>
    <w:basedOn w:val="Fuentedeprrafopredeter"/>
    <w:link w:val="Ttulo5"/>
    <w:uiPriority w:val="9"/>
    <w:rsid w:val="00DD0E02"/>
    <w:rPr>
      <w:rFonts w:asciiTheme="majorHAnsi" w:eastAsiaTheme="majorEastAsia" w:hAnsiTheme="majorHAnsi" w:cstheme="majorBidi"/>
      <w:sz w:val="20"/>
    </w:rPr>
  </w:style>
  <w:style w:type="character" w:styleId="Hipervnculo">
    <w:name w:val="Hyperlink"/>
    <w:basedOn w:val="Fuentedeprrafopredeter"/>
    <w:uiPriority w:val="99"/>
    <w:unhideWhenUsed/>
    <w:rsid w:val="001C2B6F"/>
    <w:rPr>
      <w:color w:val="0563C1" w:themeColor="hyperlink"/>
      <w:u w:val="single"/>
    </w:rPr>
  </w:style>
  <w:style w:type="character" w:customStyle="1" w:styleId="VeryStrong">
    <w:name w:val="Very Strong"/>
    <w:basedOn w:val="Textoennegrita"/>
    <w:uiPriority w:val="1"/>
    <w:qFormat/>
    <w:rsid w:val="00C35C97"/>
    <w:rPr>
      <w:rFonts w:ascii="DIN Alternate" w:hAnsi="DIN Alternate"/>
      <w:b/>
      <w:bCs/>
      <w:i w:val="0"/>
      <w:iCs w:val="0"/>
    </w:rPr>
  </w:style>
  <w:style w:type="paragraph" w:customStyle="1" w:styleId="Headerlight">
    <w:name w:val="Header light"/>
    <w:basedOn w:val="Encabezado"/>
    <w:rsid w:val="00266CF4"/>
    <w:pPr>
      <w:tabs>
        <w:tab w:val="clear" w:pos="4513"/>
        <w:tab w:val="clear" w:pos="9026"/>
        <w:tab w:val="left" w:pos="2978"/>
      </w:tabs>
      <w:jc w:val="right"/>
    </w:pPr>
    <w:rPr>
      <w:noProof/>
      <w:lang w:eastAsia="en-GB"/>
    </w:rPr>
  </w:style>
  <w:style w:type="paragraph" w:customStyle="1" w:styleId="TableListParagraph">
    <w:name w:val="Table List Paragraph"/>
    <w:basedOn w:val="Prrafodelista"/>
    <w:qFormat/>
    <w:rsid w:val="00F65B36"/>
    <w:pPr>
      <w:numPr>
        <w:numId w:val="27"/>
      </w:numPr>
      <w:ind w:left="0" w:firstLine="0"/>
    </w:pPr>
  </w:style>
  <w:style w:type="character" w:styleId="Hipervnculovisitado">
    <w:name w:val="FollowedHyperlink"/>
    <w:basedOn w:val="Fuentedeprrafopredeter"/>
    <w:uiPriority w:val="99"/>
    <w:semiHidden/>
    <w:unhideWhenUsed/>
    <w:rsid w:val="00194700"/>
    <w:rPr>
      <w:color w:val="954F72" w:themeColor="followedHyperlink"/>
      <w:u w:val="singl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D0E02"/>
    <w:rPr>
      <w:rFonts w:asciiTheme="majorHAnsi" w:eastAsiaTheme="majorEastAsia" w:hAnsiTheme="majorHAnsi" w:cstheme="majorBidi"/>
      <w:sz w:val="20"/>
    </w:rPr>
  </w:style>
  <w:style w:type="table" w:customStyle="1" w:styleId="PlainTable4">
    <w:name w:val="Plain Table 4"/>
    <w:basedOn w:val="Tablanormal"/>
    <w:uiPriority w:val="44"/>
    <w:rsid w:val="00A63F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urovent-Standard">
    <w:name w:val="Eurovent - Standard"/>
    <w:basedOn w:val="Tablanormal"/>
    <w:uiPriority w:val="99"/>
    <w:rsid w:val="00B026A2"/>
    <w:pPr>
      <w:spacing w:after="0" w:line="240" w:lineRule="auto"/>
    </w:pPr>
    <w:rPr>
      <w:rFonts w:ascii="DIN Alternate Light" w:hAnsi="DIN Alternate Light"/>
    </w:rPr>
    <w:tblPr>
      <w:tblInd w:w="0" w:type="dxa"/>
      <w:tblBorders>
        <w:top w:val="single" w:sz="2" w:space="0" w:color="F2F2F2" w:themeColor="background1" w:themeShade="F2"/>
        <w:left w:val="single" w:sz="2" w:space="0" w:color="F2F2F2" w:themeColor="background1" w:themeShade="F2"/>
        <w:bottom w:val="single" w:sz="2" w:space="0" w:color="F2F2F2" w:themeColor="background1" w:themeShade="F2"/>
        <w:right w:val="single" w:sz="2" w:space="0" w:color="F2F2F2" w:themeColor="background1" w:themeShade="F2"/>
        <w:insideH w:val="single" w:sz="2" w:space="0" w:color="F2F2F2" w:themeColor="background1" w:themeShade="F2"/>
        <w:insideV w:val="single" w:sz="2" w:space="0" w:color="F2F2F2" w:themeColor="background1" w:themeShade="F2"/>
      </w:tblBorders>
      <w:tblCellMar>
        <w:top w:w="0" w:type="dxa"/>
        <w:left w:w="28" w:type="dxa"/>
        <w:bottom w:w="0" w:type="dxa"/>
        <w:right w:w="28" w:type="dxa"/>
      </w:tblCellMar>
    </w:tblPr>
    <w:tcPr>
      <w:shd w:val="clear" w:color="auto" w:fill="auto"/>
    </w:tcPr>
    <w:tblStylePr w:type="firstRow">
      <w:rPr>
        <w:rFonts w:ascii="DIN Alternate Medium" w:hAnsi="DIN Alternate Medium"/>
        <w:b w:val="0"/>
        <w:bCs w:val="0"/>
        <w:i w:val="0"/>
        <w:iCs w:val="0"/>
      </w:rPr>
      <w:tblPr/>
      <w:tcPr>
        <w:shd w:val="clear" w:color="auto" w:fill="B5D433"/>
      </w:tcPr>
    </w:tblStylePr>
    <w:tblStylePr w:type="lastRow">
      <w:rPr>
        <w:rFonts w:ascii="DIN Alternate" w:hAnsi="DIN Alternate"/>
        <w:b/>
        <w:bCs/>
        <w:i w:val="0"/>
        <w:iCs w:val="0"/>
      </w:rPr>
      <w:tblPr/>
      <w:tcPr>
        <w:shd w:val="clear" w:color="auto" w:fill="F2F2F2" w:themeFill="background1" w:themeFillShade="F2"/>
      </w:tcPr>
    </w:tblStylePr>
  </w:style>
  <w:style w:type="paragraph" w:styleId="Epgrafe">
    <w:name w:val="caption"/>
    <w:basedOn w:val="Normal"/>
    <w:next w:val="Normal"/>
    <w:autoRedefine/>
    <w:uiPriority w:val="35"/>
    <w:unhideWhenUsed/>
    <w:qFormat/>
    <w:rsid w:val="00583696"/>
    <w:pPr>
      <w:spacing w:before="120" w:after="240" w:line="240" w:lineRule="auto"/>
    </w:pPr>
    <w:rPr>
      <w:rFonts w:ascii="DIN Alternate Medium" w:hAnsi="DIN Alternate Medium"/>
      <w:sz w:val="16"/>
      <w:szCs w:val="18"/>
    </w:rPr>
  </w:style>
  <w:style w:type="table" w:customStyle="1" w:styleId="GridTableLight">
    <w:name w:val="Grid Table Light"/>
    <w:basedOn w:val="Tablanormal"/>
    <w:uiPriority w:val="40"/>
    <w:rsid w:val="00C452C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413B3F"/>
    <w:pPr>
      <w:spacing w:after="0" w:line="240" w:lineRule="auto"/>
    </w:pPr>
    <w:rPr>
      <w:sz w:val="16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13B3F"/>
    <w:rPr>
      <w:rFonts w:ascii="DIN Alternate Light" w:hAnsi="DIN Alternate Light"/>
      <w:sz w:val="16"/>
      <w:szCs w:val="24"/>
    </w:rPr>
  </w:style>
  <w:style w:type="character" w:styleId="Refdenotaalpie">
    <w:name w:val="footnote reference"/>
    <w:basedOn w:val="Fuentedeprrafopredeter"/>
    <w:uiPriority w:val="99"/>
    <w:unhideWhenUsed/>
    <w:rsid w:val="00413B3F"/>
    <w:rPr>
      <w:vertAlign w:val="superscript"/>
    </w:rPr>
  </w:style>
  <w:style w:type="table" w:customStyle="1" w:styleId="PlainTable1">
    <w:name w:val="Plain Table 1"/>
    <w:basedOn w:val="Tablanormal"/>
    <w:uiPriority w:val="41"/>
    <w:rsid w:val="007005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urovent-Meeting">
    <w:name w:val="Eurovent - Meeting"/>
    <w:basedOn w:val="Tablanormal"/>
    <w:uiPriority w:val="99"/>
    <w:rsid w:val="00E04174"/>
    <w:pPr>
      <w:spacing w:after="0" w:line="240" w:lineRule="auto"/>
    </w:pPr>
    <w:rPr>
      <w:rFonts w:ascii="DIN Alternate Light" w:hAnsi="DIN Alternate Light"/>
    </w:rPr>
    <w:tblPr>
      <w:tblInd w:w="0" w:type="dxa"/>
      <w:tblBorders>
        <w:top w:val="single" w:sz="2" w:space="0" w:color="F2F2F2" w:themeColor="background1" w:themeShade="F2"/>
        <w:left w:val="single" w:sz="2" w:space="0" w:color="F2F2F2" w:themeColor="background1" w:themeShade="F2"/>
        <w:bottom w:val="single" w:sz="2" w:space="0" w:color="F2F2F2" w:themeColor="background1" w:themeShade="F2"/>
        <w:right w:val="single" w:sz="2" w:space="0" w:color="F2F2F2" w:themeColor="background1" w:themeShade="F2"/>
        <w:insideH w:val="single" w:sz="2" w:space="0" w:color="F2F2F2" w:themeColor="background1" w:themeShade="F2"/>
        <w:insideV w:val="single" w:sz="2" w:space="0" w:color="F2F2F2" w:themeColor="background1" w:themeShade="F2"/>
      </w:tblBorders>
      <w:tblCellMar>
        <w:top w:w="0" w:type="dxa"/>
        <w:left w:w="0" w:type="dxa"/>
        <w:bottom w:w="0" w:type="dxa"/>
        <w:right w:w="108" w:type="dxa"/>
      </w:tblCellMar>
    </w:tblPr>
    <w:tblStylePr w:type="firstCol">
      <w:rPr>
        <w:rFonts w:ascii="DIN Alternate Medium" w:hAnsi="DIN Alternate Medium"/>
        <w:b w:val="0"/>
        <w:bCs/>
        <w:i w:val="0"/>
        <w:iCs w:val="0"/>
      </w:rPr>
      <w:tblPr>
        <w:tblCellMar>
          <w:top w:w="0" w:type="dxa"/>
          <w:left w:w="28" w:type="dxa"/>
          <w:bottom w:w="0" w:type="dxa"/>
          <w:right w:w="108" w:type="dxa"/>
        </w:tblCellMar>
      </w:tblPr>
    </w:tblStylePr>
  </w:style>
  <w:style w:type="table" w:customStyle="1" w:styleId="Eurovent-Agenda">
    <w:name w:val="Eurovent - Agenda"/>
    <w:basedOn w:val="Tablanormal"/>
    <w:uiPriority w:val="99"/>
    <w:rsid w:val="00E04174"/>
    <w:pPr>
      <w:spacing w:after="0" w:line="240" w:lineRule="auto"/>
    </w:pPr>
    <w:rPr>
      <w:rFonts w:ascii="DIN Alternate Light" w:hAnsi="DIN Alternate Light"/>
    </w:rPr>
    <w:tblPr>
      <w:tblInd w:w="0" w:type="dxa"/>
      <w:tblBorders>
        <w:top w:val="single" w:sz="2" w:space="0" w:color="F2F2F2" w:themeColor="background1" w:themeShade="F2"/>
        <w:left w:val="single" w:sz="2" w:space="0" w:color="F2F2F2" w:themeColor="background1" w:themeShade="F2"/>
        <w:bottom w:val="single" w:sz="2" w:space="0" w:color="F2F2F2" w:themeColor="background1" w:themeShade="F2"/>
        <w:right w:val="single" w:sz="2" w:space="0" w:color="F2F2F2" w:themeColor="background1" w:themeShade="F2"/>
        <w:insideH w:val="single" w:sz="2" w:space="0" w:color="F2F2F2" w:themeColor="background1" w:themeShade="F2"/>
        <w:insideV w:val="single" w:sz="2" w:space="0" w:color="F2F2F2" w:themeColor="background1" w:themeShade="F2"/>
      </w:tblBorders>
      <w:tblCellMar>
        <w:top w:w="0" w:type="dxa"/>
        <w:left w:w="0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rFonts w:ascii="DIN Alternate Medium" w:hAnsi="DIN Alternate Medium"/>
        <w:b w:val="0"/>
        <w:bCs/>
        <w:i w:val="0"/>
        <w:iCs w:val="0"/>
      </w:rPr>
    </w:tblStylePr>
    <w:tblStylePr w:type="firstCol">
      <w:rPr>
        <w:rFonts w:ascii="DIN Alternate Medium" w:hAnsi="DIN Alternate Medium"/>
        <w:b w:val="0"/>
        <w:bCs/>
        <w:i w:val="0"/>
        <w:iCs w:val="0"/>
      </w:rPr>
      <w:tblPr>
        <w:tblCellMar>
          <w:top w:w="0" w:type="dxa"/>
          <w:left w:w="28" w:type="dxa"/>
          <w:bottom w:w="0" w:type="dxa"/>
          <w:right w:w="108" w:type="dxa"/>
        </w:tblCellMar>
      </w:tblPr>
    </w:tblStylePr>
  </w:style>
  <w:style w:type="table" w:customStyle="1" w:styleId="Eurovent-PreparatoryDocuments">
    <w:name w:val="Eurovent - Preparatory Documents"/>
    <w:basedOn w:val="Tablanormal"/>
    <w:uiPriority w:val="99"/>
    <w:rsid w:val="009B5F42"/>
    <w:pPr>
      <w:spacing w:after="0" w:line="240" w:lineRule="auto"/>
    </w:pPr>
    <w:rPr>
      <w:rFonts w:ascii="DIN Alternate Light" w:hAnsi="DIN Alternate Light"/>
    </w:rPr>
    <w:tblPr>
      <w:tblInd w:w="0" w:type="dxa"/>
      <w:tblBorders>
        <w:top w:val="single" w:sz="2" w:space="0" w:color="F2F2F2" w:themeColor="background1" w:themeShade="F2"/>
        <w:left w:val="single" w:sz="2" w:space="0" w:color="F2F2F2" w:themeColor="background1" w:themeShade="F2"/>
        <w:bottom w:val="single" w:sz="2" w:space="0" w:color="F2F2F2" w:themeColor="background1" w:themeShade="F2"/>
        <w:right w:val="single" w:sz="2" w:space="0" w:color="F2F2F2" w:themeColor="background1" w:themeShade="F2"/>
        <w:insideH w:val="single" w:sz="2" w:space="0" w:color="F2F2F2" w:themeColor="background1" w:themeShade="F2"/>
        <w:insideV w:val="single" w:sz="2" w:space="0" w:color="F2F2F2" w:themeColor="background1" w:themeShade="F2"/>
      </w:tblBorders>
      <w:tblCellMar>
        <w:top w:w="0" w:type="dxa"/>
        <w:left w:w="28" w:type="dxa"/>
        <w:bottom w:w="0" w:type="dxa"/>
        <w:right w:w="0" w:type="dxa"/>
      </w:tblCellMar>
    </w:tblPr>
    <w:tblStylePr w:type="firstCol">
      <w:rPr>
        <w:rFonts w:ascii="DIN Alternate Medium" w:hAnsi="DIN Alternate Medium"/>
      </w:rPr>
    </w:tblStylePr>
  </w:style>
  <w:style w:type="character" w:customStyle="1" w:styleId="Mencinsinresolver1">
    <w:name w:val="Mención sin resolver1"/>
    <w:basedOn w:val="Fuentedeprrafopredeter"/>
    <w:uiPriority w:val="99"/>
    <w:rsid w:val="007C68F9"/>
    <w:rPr>
      <w:color w:val="808080"/>
      <w:shd w:val="clear" w:color="auto" w:fill="E6E6E6"/>
    </w:rPr>
  </w:style>
  <w:style w:type="character" w:styleId="Refdecomentario">
    <w:name w:val="annotation reference"/>
    <w:basedOn w:val="Fuentedeprrafopredeter"/>
    <w:uiPriority w:val="99"/>
    <w:semiHidden/>
    <w:unhideWhenUsed/>
    <w:rsid w:val="007C2B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C2BD3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C2BD3"/>
    <w:rPr>
      <w:rFonts w:ascii="DIN Alternate Light" w:hAnsi="DIN Alternate Light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C2B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C2BD3"/>
    <w:rPr>
      <w:rFonts w:ascii="DIN Alternate Light" w:hAnsi="DIN Alternate Light"/>
      <w:b/>
      <w:bCs/>
      <w:sz w:val="20"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B34F1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34F1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en.eu/Pages/default.aspx" TargetMode="External"/><Relationship Id="rId18" Type="http://schemas.openxmlformats.org/officeDocument/2006/relationships/hyperlink" Target="mailto:kirsten.vreede@eurovent.eu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://afec.es/es/index.asp" TargetMode="External"/><Relationship Id="rId17" Type="http://schemas.openxmlformats.org/officeDocument/2006/relationships/hyperlink" Target="https://www.linkedin.com/company/eurovent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eurovent-summit.eu/" TargetMode="Externa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aefyt.es/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rehva.eu/" TargetMode="External"/><Relationship Id="rId22" Type="http://schemas.openxmlformats.org/officeDocument/2006/relationships/hyperlink" Target="http://www.eurovent.eu" TargetMode="External"/><Relationship Id="rId27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nkedin.com/company/eurovent" TargetMode="External"/><Relationship Id="rId2" Type="http://schemas.openxmlformats.org/officeDocument/2006/relationships/hyperlink" Target="mailto:secretariat@eurovent.eu" TargetMode="External"/><Relationship Id="rId1" Type="http://schemas.openxmlformats.org/officeDocument/2006/relationships/hyperlink" Target="http://www.eurovent.e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nkedin.com/company/eurovent" TargetMode="External"/><Relationship Id="rId2" Type="http://schemas.openxmlformats.org/officeDocument/2006/relationships/hyperlink" Target="mailto:secretariat@eurovent.eu" TargetMode="External"/><Relationship Id="rId1" Type="http://schemas.openxmlformats.org/officeDocument/2006/relationships/hyperlink" Target="http://www.eurovent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Gasparova(Euro\Dropbox%20(Eurovent)\2.%20PR\Corporate%20design\Word%20templates\PR%20-%20YYYY-MM-DD%20-%20Eurovent%20Press%20Releas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767665BCE5534FB46C4774060DE385" ma:contentTypeVersion="0" ma:contentTypeDescription="Create a new document." ma:contentTypeScope="" ma:versionID="bf961896e6333689ca5d95164a24510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da0bab1e00c84e9291a2a9b340ddb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42795-A191-4CFB-9681-A7AA17AB7B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067483-925E-4DC9-8764-BF0E8B4B5CF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CD9C80-11B2-430A-9B83-E44453C75B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484B94-CBFC-4EB6-A0FB-555A2EDFE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 - YYYY-MM-DD - Eurovent Press Release.dotx</Template>
  <TotalTime>1</TotalTime>
  <Pages>4</Pages>
  <Words>868</Words>
  <Characters>4775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Ribernet</Company>
  <LinksUpToDate>false</LinksUpToDate>
  <CharactersWithSpaces>5632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Gasparova (Eurovent)</dc:creator>
  <cp:lastModifiedBy>Juan Carlos</cp:lastModifiedBy>
  <cp:revision>2</cp:revision>
  <cp:lastPrinted>2017-06-16T08:42:00Z</cp:lastPrinted>
  <dcterms:created xsi:type="dcterms:W3CDTF">2017-06-26T17:13:00Z</dcterms:created>
  <dcterms:modified xsi:type="dcterms:W3CDTF">2017-06-26T17:13:00Z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0x01010030767665BCE5534FB46C4774060DE385</vt:lpwstr>
  </property>
  <property fmtid="{D5CDD505-2E9C-101B-9397-08002B2CF9AE}" pid="3" name="IsMyDocuments">
    <vt:bool>true</vt:bool>
  </property>
</Properties>
</file>